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5A008E" w14:textId="32492861" w:rsidR="00E56C99" w:rsidRPr="00682957" w:rsidRDefault="0014146B" w:rsidP="00682957">
      <w:pPr>
        <w:pStyle w:val="Uitingentiteltext"/>
        <w:rPr>
          <w:rStyle w:val="Uitingentitelteken"/>
        </w:rPr>
      </w:pPr>
      <w:r w:rsidRPr="00682957">
        <w:rPr>
          <w:rStyle w:val="Uitingentitelteken"/>
        </w:rPr>
        <mc:AlternateContent>
          <mc:Choice Requires="wpg">
            <w:drawing>
              <wp:anchor distT="0" distB="0" distL="360045" distR="0" simplePos="0" relativeHeight="251658240" behindDoc="0" locked="1" layoutInCell="1" allowOverlap="1" wp14:anchorId="1AE1F95A" wp14:editId="6A27A6BE">
                <wp:simplePos x="0" y="0"/>
                <wp:positionH relativeFrom="rightMargin">
                  <wp:posOffset>-677545</wp:posOffset>
                </wp:positionH>
                <wp:positionV relativeFrom="page">
                  <wp:posOffset>450215</wp:posOffset>
                </wp:positionV>
                <wp:extent cx="1033200" cy="4168800"/>
                <wp:effectExtent l="0" t="0" r="14605" b="3175"/>
                <wp:wrapNone/>
                <wp:docPr id="2102085557" name="Groep 21020855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3200" cy="4168800"/>
                          <a:chOff x="0" y="0"/>
                          <a:chExt cx="1034446" cy="4169186"/>
                        </a:xfrm>
                      </wpg:grpSpPr>
                      <wps:wsp>
                        <wps:cNvPr id="1298799918" name="Rechthoek 6"/>
                        <wps:cNvSpPr/>
                        <wps:spPr>
                          <a:xfrm>
                            <a:off x="0" y="0"/>
                            <a:ext cx="1033997" cy="144519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418433646" name="Groep 5"/>
                        <wpg:cNvGrpSpPr/>
                        <wpg:grpSpPr>
                          <a:xfrm>
                            <a:off x="62447" y="57986"/>
                            <a:ext cx="971999" cy="4111200"/>
                            <a:chOff x="0" y="0"/>
                            <a:chExt cx="971549" cy="4112140"/>
                          </a:xfrm>
                        </wpg:grpSpPr>
                        <pic:pic xmlns:pic="http://schemas.openxmlformats.org/drawingml/2006/picture">
                          <pic:nvPicPr>
                            <pic:cNvPr id="533529590" name="Logo p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1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7070" y="0"/>
                              <a:ext cx="835025" cy="1331595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684662291" name="Adresblok"/>
                          <wpg:cNvGrpSpPr/>
                          <wpg:grpSpPr>
                            <a:xfrm>
                              <a:off x="0" y="1581665"/>
                              <a:ext cx="971549" cy="2530475"/>
                              <a:chOff x="0" y="0"/>
                              <a:chExt cx="973916" cy="2530475"/>
                            </a:xfrm>
                          </wpg:grpSpPr>
                          <wps:wsp>
                            <wps:cNvPr id="1912861412" name="Tekstvak 4"/>
                            <wps:cNvSpPr txBox="1"/>
                            <wps:spPr>
                              <a:xfrm>
                                <a:off x="0" y="0"/>
                                <a:ext cx="973916" cy="25304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E2AA70C" w14:textId="77777777" w:rsidR="00E210B1" w:rsidRPr="00B40C8A" w:rsidRDefault="00E210B1" w:rsidP="00E210B1">
                                  <w:pPr>
                                    <w:pStyle w:val="Adresbloktitel"/>
                                  </w:pPr>
                                  <w:r w:rsidRPr="00B40C8A">
                                    <w:t>Samenwerkende Topklinische Ziekenhuizen</w:t>
                                  </w:r>
                                </w:p>
                                <w:p w14:paraId="05573FBE" w14:textId="77777777" w:rsidR="00E210B1" w:rsidRPr="00B40C8A" w:rsidRDefault="00E210B1" w:rsidP="00E210B1">
                                  <w:pPr>
                                    <w:spacing w:line="240" w:lineRule="exac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7F352154" w14:textId="77777777" w:rsidR="00E210B1" w:rsidRPr="00B40C8A" w:rsidRDefault="00E210B1" w:rsidP="00E210B1">
                                  <w:pPr>
                                    <w:pStyle w:val="Adresblokkop"/>
                                  </w:pPr>
                                  <w:r w:rsidRPr="00B40C8A">
                                    <w:t>Adres</w:t>
                                  </w:r>
                                </w:p>
                                <w:p w14:paraId="344C9465" w14:textId="77777777" w:rsidR="00BF2BC1" w:rsidRPr="00BF2BC1" w:rsidRDefault="00BF2BC1" w:rsidP="00BF2BC1">
                                  <w:pPr>
                                    <w:spacing w:line="240" w:lineRule="exac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BF2BC1">
                                    <w:rPr>
                                      <w:sz w:val="16"/>
                                      <w:szCs w:val="16"/>
                                    </w:rPr>
                                    <w:t>Secoya, gebouw D</w:t>
                                  </w:r>
                                </w:p>
                                <w:p w14:paraId="78E5AA59" w14:textId="77777777" w:rsidR="00BF2BC1" w:rsidRPr="00BF2BC1" w:rsidRDefault="00BF2BC1" w:rsidP="00BF2BC1">
                                  <w:pPr>
                                    <w:spacing w:line="240" w:lineRule="exac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BF2BC1">
                                    <w:rPr>
                                      <w:sz w:val="16"/>
                                      <w:szCs w:val="16"/>
                                    </w:rPr>
                                    <w:t>Papendorpseweg 93</w:t>
                                  </w:r>
                                </w:p>
                                <w:p w14:paraId="1DC5195C" w14:textId="77777777" w:rsidR="00E210B1" w:rsidRDefault="00BF2BC1" w:rsidP="00BF2BC1">
                                  <w:pPr>
                                    <w:spacing w:line="240" w:lineRule="exac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BF2BC1">
                                    <w:rPr>
                                      <w:sz w:val="16"/>
                                      <w:szCs w:val="16"/>
                                    </w:rPr>
                                    <w:t>3528 BJ Utrecht</w:t>
                                  </w:r>
                                </w:p>
                                <w:p w14:paraId="2D6AB02C" w14:textId="77777777" w:rsidR="00BF2BC1" w:rsidRPr="00B40C8A" w:rsidRDefault="00BF2BC1" w:rsidP="00BF2BC1">
                                  <w:pPr>
                                    <w:spacing w:line="240" w:lineRule="exac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70F541FA" w14:textId="77777777" w:rsidR="00E210B1" w:rsidRPr="00B40C8A" w:rsidRDefault="00E210B1" w:rsidP="00E210B1">
                                  <w:pPr>
                                    <w:pStyle w:val="Adresblokkop"/>
                                  </w:pPr>
                                  <w:r w:rsidRPr="00B40C8A">
                                    <w:t>Contact</w:t>
                                  </w:r>
                                </w:p>
                                <w:p w14:paraId="0BF1044B" w14:textId="77777777" w:rsidR="00BF2BC1" w:rsidRDefault="00BF2BC1" w:rsidP="00BF2BC1">
                                  <w:pPr>
                                    <w:pStyle w:val="Adresbloktekst"/>
                                  </w:pPr>
                                  <w:r>
                                    <w:t>030 - 273 94 14</w:t>
                                  </w:r>
                                </w:p>
                                <w:p w14:paraId="383E5716" w14:textId="77777777" w:rsidR="00BF2BC1" w:rsidRDefault="00BF2BC1" w:rsidP="00BF2BC1">
                                  <w:pPr>
                                    <w:pStyle w:val="Adresbloktekst"/>
                                  </w:pPr>
                                  <w:r>
                                    <w:t>info@stz.nl</w:t>
                                  </w:r>
                                </w:p>
                                <w:p w14:paraId="4A9FB66A" w14:textId="77777777" w:rsidR="00E210B1" w:rsidRPr="00B40C8A" w:rsidRDefault="00BF2BC1" w:rsidP="00BF2BC1">
                                  <w:pPr>
                                    <w:pStyle w:val="Adresbloktekst"/>
                                  </w:pPr>
                                  <w:r>
                                    <w:t>www.stz.nl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53436230" name="Rechte verbindingslijn 7"/>
                            <wps:cNvCnPr/>
                            <wps:spPr>
                              <a:xfrm>
                                <a:off x="0" y="547688"/>
                                <a:ext cx="9000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0183545" name="Rechte verbindingslijn 7"/>
                            <wps:cNvCnPr/>
                            <wps:spPr>
                              <a:xfrm>
                                <a:off x="0" y="1309688"/>
                                <a:ext cx="89979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E1F95A" id="Groep 2102085557" o:spid="_x0000_s1026" style="position:absolute;margin-left:-53.35pt;margin-top:35.45pt;width:81.35pt;height:328.25pt;z-index:251658240;mso-wrap-distance-left:28.35pt;mso-wrap-distance-right:0;mso-position-horizontal-relative:right-margin-area;mso-position-vertical-relative:page;mso-width-relative:margin;mso-height-relative:margin" coordsize="10344,41691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">
                <v:rect id="Rechthoek 6" o:spid="_x0000_s1027" style="position:absolute;width:10339;height:14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" fillcolor="white [3212]" stroked="f" strokeweight="1pt"/>
                <v:group id="Groep 5" o:spid="_x0000_s1028" style="position:absolute;left:624;top:579;width:9720;height:41112" coordsize="9715,41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Logo p1" o:spid="_x0000_s1029" type="#_x0000_t75" style="position:absolute;left:370;width:8350;height:13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">
                    <v:imagedata r:id="rId12" o:title=""/>
                  </v:shape>
                  <v:group id="Adresblok" o:spid="_x0000_s1030" style="position:absolute;top:15816;width:9715;height:25305" coordsize="9739,25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kstvak 4" o:spid="_x0000_s1031" type="#_x0000_t202" style="position:absolute;width:9739;height:25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" filled="f" stroked="f" strokeweight=".5pt">
                      <v:textbox inset="0,0,0,0">
                        <w:txbxContent>
                          <w:p w14:paraId="3E2AA70C" w14:textId="77777777" w:rsidR="00E210B1" w:rsidRPr="00B40C8A" w:rsidRDefault="00E210B1" w:rsidP="00E210B1">
                            <w:pPr>
                              <w:pStyle w:val="Adresbloktitel"/>
                            </w:pPr>
                            <w:r w:rsidRPr="00B40C8A">
                              <w:t>Samenwerkende Topklinische Ziekenhuizen</w:t>
                            </w:r>
                          </w:p>
                          <w:p w14:paraId="05573FBE" w14:textId="77777777" w:rsidR="00E210B1" w:rsidRPr="00B40C8A" w:rsidRDefault="00E210B1" w:rsidP="00E210B1">
                            <w:pPr>
                              <w:spacing w:line="240" w:lineRule="exac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7F352154" w14:textId="77777777" w:rsidR="00E210B1" w:rsidRPr="00B40C8A" w:rsidRDefault="00E210B1" w:rsidP="00E210B1">
                            <w:pPr>
                              <w:pStyle w:val="Adresblokkop"/>
                            </w:pPr>
                            <w:r w:rsidRPr="00B40C8A">
                              <w:t>Adres</w:t>
                            </w:r>
                          </w:p>
                          <w:p w14:paraId="344C9465" w14:textId="77777777" w:rsidR="00BF2BC1" w:rsidRPr="00BF2BC1" w:rsidRDefault="00BF2BC1" w:rsidP="00BF2BC1">
                            <w:pPr>
                              <w:spacing w:line="240" w:lineRule="exact"/>
                              <w:rPr>
                                <w:sz w:val="16"/>
                                <w:szCs w:val="16"/>
                              </w:rPr>
                            </w:pPr>
                            <w:r w:rsidRPr="00BF2BC1">
                              <w:rPr>
                                <w:sz w:val="16"/>
                                <w:szCs w:val="16"/>
                              </w:rPr>
                              <w:t>Secoya, gebouw D</w:t>
                            </w:r>
                          </w:p>
                          <w:p w14:paraId="78E5AA59" w14:textId="77777777" w:rsidR="00BF2BC1" w:rsidRPr="00BF2BC1" w:rsidRDefault="00BF2BC1" w:rsidP="00BF2BC1">
                            <w:pPr>
                              <w:spacing w:line="240" w:lineRule="exact"/>
                              <w:rPr>
                                <w:sz w:val="16"/>
                                <w:szCs w:val="16"/>
                              </w:rPr>
                            </w:pPr>
                            <w:r w:rsidRPr="00BF2BC1">
                              <w:rPr>
                                <w:sz w:val="16"/>
                                <w:szCs w:val="16"/>
                              </w:rPr>
                              <w:t>Papendorpseweg 93</w:t>
                            </w:r>
                          </w:p>
                          <w:p w14:paraId="1DC5195C" w14:textId="77777777" w:rsidR="00E210B1" w:rsidRDefault="00BF2BC1" w:rsidP="00BF2BC1">
                            <w:pPr>
                              <w:spacing w:line="240" w:lineRule="exact"/>
                              <w:rPr>
                                <w:sz w:val="16"/>
                                <w:szCs w:val="16"/>
                              </w:rPr>
                            </w:pPr>
                            <w:r w:rsidRPr="00BF2BC1">
                              <w:rPr>
                                <w:sz w:val="16"/>
                                <w:szCs w:val="16"/>
                              </w:rPr>
                              <w:t>3528 BJ Utrecht</w:t>
                            </w:r>
                          </w:p>
                          <w:p w14:paraId="2D6AB02C" w14:textId="77777777" w:rsidR="00BF2BC1" w:rsidRPr="00B40C8A" w:rsidRDefault="00BF2BC1" w:rsidP="00BF2BC1">
                            <w:pPr>
                              <w:spacing w:line="240" w:lineRule="exac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70F541FA" w14:textId="77777777" w:rsidR="00E210B1" w:rsidRPr="00B40C8A" w:rsidRDefault="00E210B1" w:rsidP="00E210B1">
                            <w:pPr>
                              <w:pStyle w:val="Adresblokkop"/>
                            </w:pPr>
                            <w:r w:rsidRPr="00B40C8A">
                              <w:t>Contact</w:t>
                            </w:r>
                          </w:p>
                          <w:p w14:paraId="0BF1044B" w14:textId="77777777" w:rsidR="00BF2BC1" w:rsidRDefault="00BF2BC1" w:rsidP="00BF2BC1">
                            <w:pPr>
                              <w:pStyle w:val="Adresbloktekst"/>
                            </w:pPr>
                            <w:r>
                              <w:t>030 - 273 94 14</w:t>
                            </w:r>
                          </w:p>
                          <w:p w14:paraId="383E5716" w14:textId="77777777" w:rsidR="00BF2BC1" w:rsidRDefault="00BF2BC1" w:rsidP="00BF2BC1">
                            <w:pPr>
                              <w:pStyle w:val="Adresbloktekst"/>
                            </w:pPr>
                            <w:r>
                              <w:t>info@stz.nl</w:t>
                            </w:r>
                          </w:p>
                          <w:p w14:paraId="4A9FB66A" w14:textId="77777777" w:rsidR="00E210B1" w:rsidRPr="00B40C8A" w:rsidRDefault="00BF2BC1" w:rsidP="00BF2BC1">
                            <w:pPr>
                              <w:pStyle w:val="Adresbloktekst"/>
                            </w:pPr>
                            <w:r>
                              <w:t>www.stz.nl</w:t>
                            </w:r>
                          </w:p>
                        </w:txbxContent>
                      </v:textbox>
                    </v:shape>
                    <v:line id="Rechte verbindingslijn 7" o:spid="_x0000_s1032" style="position:absolute;visibility:visible;mso-wrap-style:square" from="0,5476" to="9000,5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" strokecolor="#0047c0 [3204]" strokeweight=".5pt">
                      <v:stroke joinstyle="miter"/>
                    </v:line>
                    <v:line id="Rechte verbindingslijn 7" o:spid="_x0000_s1033" style="position:absolute;visibility:visible;mso-wrap-style:square" from="0,13096" to="8997,1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" strokecolor="#0047c0 [3204]" strokeweight=".5pt">
                      <v:stroke joinstyle="miter"/>
                    </v:line>
                  </v:group>
                </v:group>
                <w10:wrap anchorx="margin" anchory="page"/>
                <w10:anchorlock/>
              </v:group>
            </w:pict>
          </mc:Fallback>
        </mc:AlternateContent>
      </w:r>
      <w:r w:rsidR="00691416">
        <w:rPr>
          <w:rStyle w:val="Uitingentitelteken"/>
        </w:rPr>
        <w:t>Agenda</w:t>
      </w:r>
    </w:p>
    <w:tbl>
      <w:tblPr>
        <w:tblStyle w:val="Tabelraster"/>
        <w:tblpPr w:leftFromText="142" w:rightFromText="142" w:vertAnchor="text" w:tblpY="1"/>
        <w:tblOverlap w:val="nev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98"/>
      </w:tblGrid>
      <w:tr w:rsidR="009903BB" w:rsidRPr="00B40C8A" w14:paraId="7C833F39" w14:textId="77777777" w:rsidTr="002A2F71">
        <w:tc>
          <w:tcPr>
            <w:tcW w:w="9298" w:type="dxa"/>
            <w:tcMar>
              <w:top w:w="0" w:type="dxa"/>
              <w:bottom w:w="340" w:type="dxa"/>
              <w:right w:w="1418" w:type="dxa"/>
            </w:tcMar>
          </w:tcPr>
          <w:p w14:paraId="03D4245A" w14:textId="684D8915" w:rsidR="009903BB" w:rsidRPr="00B40C8A" w:rsidRDefault="00691416" w:rsidP="00682957">
            <w:pPr>
              <w:pStyle w:val="Uitingsubtitel"/>
              <w:framePr w:wrap="auto" w:yAlign="inline"/>
              <w:suppressOverlap w:val="0"/>
            </w:pPr>
            <w:r>
              <w:rPr>
                <w:b/>
                <w:bCs/>
              </w:rPr>
              <w:t xml:space="preserve">Netwerk </w:t>
            </w:r>
            <w:r w:rsidR="0066294B">
              <w:rPr>
                <w:b/>
                <w:bCs/>
              </w:rPr>
              <w:t>FEO</w:t>
            </w:r>
          </w:p>
        </w:tc>
      </w:tr>
    </w:tbl>
    <w:p w14:paraId="753C65D5" w14:textId="27190450" w:rsidR="00B8674A" w:rsidRDefault="00B8674A" w:rsidP="00D54957">
      <w:pPr>
        <w:jc w:val="left"/>
        <w:rPr>
          <w:b/>
          <w:bCs/>
        </w:rPr>
      </w:pPr>
      <w:r>
        <w:rPr>
          <w:b/>
          <w:bCs/>
        </w:rPr>
        <w:t>Datum</w:t>
      </w:r>
      <w:r w:rsidR="0066294B">
        <w:rPr>
          <w:b/>
          <w:bCs/>
        </w:rPr>
        <w:t>: woensdag 12 februari 2025</w:t>
      </w:r>
      <w:r w:rsidR="00D54957" w:rsidRPr="009E2B3B">
        <w:rPr>
          <w:b/>
          <w:bCs/>
        </w:rPr>
        <w:br/>
      </w:r>
      <w:r>
        <w:rPr>
          <w:b/>
          <w:bCs/>
        </w:rPr>
        <w:t>Tijdstip</w:t>
      </w:r>
      <w:r w:rsidR="0066294B">
        <w:rPr>
          <w:b/>
          <w:bCs/>
        </w:rPr>
        <w:t>: 9:00-11:30 uur</w:t>
      </w:r>
    </w:p>
    <w:p w14:paraId="014F04D3" w14:textId="351CC974" w:rsidR="00D54957" w:rsidRDefault="00B8674A" w:rsidP="00D54957">
      <w:pPr>
        <w:jc w:val="left"/>
      </w:pPr>
      <w:r>
        <w:rPr>
          <w:b/>
          <w:bCs/>
        </w:rPr>
        <w:t>Locatie</w:t>
      </w:r>
      <w:r w:rsidR="0066294B">
        <w:rPr>
          <w:b/>
          <w:bCs/>
        </w:rPr>
        <w:t xml:space="preserve">: online </w:t>
      </w:r>
      <w:r w:rsidR="0032151F">
        <w:rPr>
          <w:b/>
          <w:bCs/>
        </w:rPr>
        <w:t xml:space="preserve"> </w:t>
      </w:r>
      <w:hyperlink r:id="rId13" w:tgtFrame="_blank" w:tooltip="Meeting join link" w:history="1">
        <w:r w:rsidR="0066294B" w:rsidRPr="0066294B">
          <w:rPr>
            <w:rStyle w:val="Hyperlink"/>
            <w:rFonts w:ascii="Ubuntu Light" w:hAnsi="Ubuntu Light"/>
            <w:b/>
            <w:bCs/>
          </w:rPr>
          <w:t>Nu deelnemen aan de vergadering</w:t>
        </w:r>
      </w:hyperlink>
      <w:r w:rsidR="00122840">
        <w:rPr>
          <w:b/>
          <w:bCs/>
        </w:rPr>
        <w:br/>
      </w:r>
    </w:p>
    <w:p w14:paraId="367C3210" w14:textId="5B04F0AD" w:rsidR="00B206A9" w:rsidRPr="00616411" w:rsidRDefault="00195081" w:rsidP="00D54957">
      <w:pPr>
        <w:jc w:val="left"/>
      </w:pPr>
      <w:r>
        <w:t>Punten ter besprek</w:t>
      </w:r>
      <w:r w:rsidR="001E079E">
        <w:t xml:space="preserve">ing: </w:t>
      </w:r>
    </w:p>
    <w:p w14:paraId="54EE88D5" w14:textId="6C4FFEE2" w:rsidR="002F5E4E" w:rsidRPr="0032151F" w:rsidRDefault="0066294B" w:rsidP="0032151F">
      <w:pPr>
        <w:pStyle w:val="Lijstalinea"/>
        <w:keepNext/>
        <w:keepLines/>
        <w:numPr>
          <w:ilvl w:val="0"/>
          <w:numId w:val="24"/>
        </w:numPr>
        <w:suppressAutoHyphens/>
        <w:spacing w:before="300" w:line="700" w:lineRule="atLeast"/>
        <w:ind w:left="714" w:hanging="357"/>
        <w:jc w:val="left"/>
        <w:outlineLvl w:val="2"/>
        <w:rPr>
          <w:rFonts w:ascii="Ubuntu Medium" w:eastAsiaTheme="majorEastAsia" w:hAnsi="Ubuntu Medium" w:cstheme="majorBidi"/>
          <w:color w:val="5890F8" w:themeColor="accent2"/>
        </w:rPr>
      </w:pPr>
      <w:r>
        <w:rPr>
          <w:rFonts w:ascii="Ubuntu Medium" w:eastAsiaTheme="majorEastAsia" w:hAnsi="Ubuntu Medium" w:cstheme="majorBidi"/>
          <w:color w:val="5890F8" w:themeColor="accent2"/>
        </w:rPr>
        <w:t>Update 2- daagse</w:t>
      </w:r>
    </w:p>
    <w:p w14:paraId="0D546993" w14:textId="314BC7C1" w:rsidR="0066294B" w:rsidRPr="0032151F" w:rsidRDefault="0066294B" w:rsidP="0032151F">
      <w:pPr>
        <w:pStyle w:val="Lijstalinea"/>
        <w:keepNext/>
        <w:keepLines/>
        <w:numPr>
          <w:ilvl w:val="0"/>
          <w:numId w:val="24"/>
        </w:numPr>
        <w:suppressAutoHyphens/>
        <w:spacing w:before="300" w:line="700" w:lineRule="atLeast"/>
        <w:ind w:left="714" w:hanging="357"/>
        <w:jc w:val="left"/>
        <w:outlineLvl w:val="2"/>
        <w:rPr>
          <w:rFonts w:ascii="Ubuntu Medium" w:eastAsiaTheme="majorEastAsia" w:hAnsi="Ubuntu Medium" w:cstheme="majorBidi"/>
          <w:color w:val="5890F8" w:themeColor="accent2"/>
        </w:rPr>
      </w:pPr>
      <w:r>
        <w:rPr>
          <w:rFonts w:ascii="Ubuntu Medium" w:eastAsiaTheme="majorEastAsia" w:hAnsi="Ubuntu Medium" w:cstheme="majorBidi"/>
          <w:color w:val="5890F8" w:themeColor="accent2"/>
        </w:rPr>
        <w:t>Update project DHD/ rationalisatie tools</w:t>
      </w:r>
    </w:p>
    <w:p w14:paraId="1EBC2F3B" w14:textId="20099D2F" w:rsidR="0066294B" w:rsidRPr="0032151F" w:rsidRDefault="0066294B" w:rsidP="0032151F">
      <w:pPr>
        <w:pStyle w:val="Lijstalinea"/>
        <w:keepNext/>
        <w:keepLines/>
        <w:numPr>
          <w:ilvl w:val="0"/>
          <w:numId w:val="24"/>
        </w:numPr>
        <w:suppressAutoHyphens/>
        <w:spacing w:before="300" w:line="700" w:lineRule="atLeast"/>
        <w:ind w:left="714" w:hanging="357"/>
        <w:jc w:val="left"/>
        <w:outlineLvl w:val="2"/>
        <w:rPr>
          <w:rFonts w:ascii="Ubuntu Medium" w:eastAsiaTheme="majorEastAsia" w:hAnsi="Ubuntu Medium" w:cstheme="majorBidi"/>
          <w:color w:val="5890F8" w:themeColor="accent2"/>
        </w:rPr>
      </w:pPr>
      <w:r>
        <w:rPr>
          <w:rFonts w:ascii="Ubuntu Medium" w:eastAsiaTheme="majorEastAsia" w:hAnsi="Ubuntu Medium" w:cstheme="majorBidi"/>
          <w:color w:val="5890F8" w:themeColor="accent2"/>
        </w:rPr>
        <w:t>Meerjarenstrategie STZ</w:t>
      </w:r>
    </w:p>
    <w:p w14:paraId="16574EC1" w14:textId="62C7A0F5" w:rsidR="0066294B" w:rsidRPr="0066294B" w:rsidRDefault="0066294B" w:rsidP="0032151F">
      <w:pPr>
        <w:pStyle w:val="Lijstalinea"/>
        <w:keepNext/>
        <w:keepLines/>
        <w:numPr>
          <w:ilvl w:val="0"/>
          <w:numId w:val="24"/>
        </w:numPr>
        <w:suppressAutoHyphens/>
        <w:spacing w:before="300" w:line="700" w:lineRule="atLeast"/>
        <w:ind w:left="714" w:hanging="357"/>
        <w:jc w:val="left"/>
        <w:outlineLvl w:val="2"/>
        <w:rPr>
          <w:rFonts w:ascii="Ubuntu Medium" w:eastAsiaTheme="majorEastAsia" w:hAnsi="Ubuntu Medium" w:cstheme="majorBidi"/>
          <w:color w:val="5890F8" w:themeColor="accent2"/>
        </w:rPr>
      </w:pPr>
      <w:r w:rsidRPr="0066294B">
        <w:rPr>
          <w:rFonts w:ascii="Ubuntu Medium" w:eastAsiaTheme="majorEastAsia" w:hAnsi="Ubuntu Medium" w:cstheme="majorBidi"/>
          <w:color w:val="5890F8" w:themeColor="accent2"/>
        </w:rPr>
        <w:t>Doelstelling FEO netwerk 2025</w:t>
      </w:r>
    </w:p>
    <w:p w14:paraId="154F3832" w14:textId="49B482BA" w:rsidR="0066294B" w:rsidRPr="0066294B" w:rsidRDefault="0066294B" w:rsidP="0032151F">
      <w:pPr>
        <w:pStyle w:val="Lijstalinea"/>
        <w:keepNext/>
        <w:keepLines/>
        <w:numPr>
          <w:ilvl w:val="0"/>
          <w:numId w:val="24"/>
        </w:numPr>
        <w:suppressAutoHyphens/>
        <w:spacing w:before="300" w:line="700" w:lineRule="atLeast"/>
        <w:ind w:left="714" w:hanging="357"/>
        <w:jc w:val="left"/>
        <w:outlineLvl w:val="2"/>
        <w:rPr>
          <w:rFonts w:ascii="Ubuntu Medium" w:eastAsiaTheme="majorEastAsia" w:hAnsi="Ubuntu Medium" w:cstheme="majorBidi"/>
          <w:color w:val="5890F8" w:themeColor="accent2"/>
        </w:rPr>
      </w:pPr>
      <w:r w:rsidRPr="0066294B">
        <w:rPr>
          <w:rFonts w:ascii="Ubuntu Medium" w:eastAsiaTheme="majorEastAsia" w:hAnsi="Ubuntu Medium" w:cstheme="majorBidi"/>
          <w:color w:val="5890F8" w:themeColor="accent2"/>
        </w:rPr>
        <w:t xml:space="preserve">Contractering </w:t>
      </w:r>
    </w:p>
    <w:p w14:paraId="7AD8C1F7" w14:textId="49F87D35" w:rsidR="0066294B" w:rsidRDefault="0066294B" w:rsidP="0032151F">
      <w:pPr>
        <w:pStyle w:val="Lijstalinea"/>
        <w:keepNext/>
        <w:keepLines/>
        <w:numPr>
          <w:ilvl w:val="0"/>
          <w:numId w:val="24"/>
        </w:numPr>
        <w:suppressAutoHyphens/>
        <w:spacing w:before="300" w:line="700" w:lineRule="atLeast"/>
        <w:ind w:left="714" w:hanging="357"/>
        <w:jc w:val="left"/>
        <w:outlineLvl w:val="2"/>
        <w:rPr>
          <w:rFonts w:ascii="Ubuntu Medium" w:eastAsiaTheme="majorEastAsia" w:hAnsi="Ubuntu Medium" w:cstheme="majorBidi"/>
          <w:color w:val="5890F8" w:themeColor="accent2"/>
        </w:rPr>
      </w:pPr>
      <w:r w:rsidRPr="0066294B">
        <w:rPr>
          <w:rFonts w:ascii="Ubuntu Medium" w:eastAsiaTheme="majorEastAsia" w:hAnsi="Ubuntu Medium" w:cstheme="majorBidi"/>
          <w:color w:val="5890F8" w:themeColor="accent2"/>
        </w:rPr>
        <w:t>Belangrijkste subsidie (KIPZ/MedZo/)</w:t>
      </w:r>
    </w:p>
    <w:p w14:paraId="0275B2BC" w14:textId="0E044B58" w:rsidR="0066294B" w:rsidRDefault="0066294B" w:rsidP="0032151F">
      <w:pPr>
        <w:pStyle w:val="Lijstalinea"/>
        <w:keepNext/>
        <w:keepLines/>
        <w:numPr>
          <w:ilvl w:val="0"/>
          <w:numId w:val="24"/>
        </w:numPr>
        <w:suppressAutoHyphens/>
        <w:spacing w:before="300" w:line="700" w:lineRule="atLeast"/>
        <w:ind w:left="714" w:hanging="357"/>
        <w:jc w:val="left"/>
        <w:outlineLvl w:val="2"/>
        <w:rPr>
          <w:rFonts w:ascii="Ubuntu Medium" w:eastAsiaTheme="majorEastAsia" w:hAnsi="Ubuntu Medium" w:cstheme="majorBidi"/>
          <w:color w:val="5890F8" w:themeColor="accent2"/>
        </w:rPr>
      </w:pPr>
      <w:r>
        <w:rPr>
          <w:rFonts w:ascii="Ubuntu Medium" w:eastAsiaTheme="majorEastAsia" w:hAnsi="Ubuntu Medium" w:cstheme="majorBidi"/>
          <w:color w:val="5890F8" w:themeColor="accent2"/>
        </w:rPr>
        <w:t>Rondje jaarrekening</w:t>
      </w:r>
    </w:p>
    <w:p w14:paraId="151B29BC" w14:textId="36A4EB35" w:rsidR="0066294B" w:rsidRPr="0066294B" w:rsidRDefault="0066294B" w:rsidP="0032151F">
      <w:pPr>
        <w:pStyle w:val="Lijstalinea"/>
        <w:keepNext/>
        <w:keepLines/>
        <w:numPr>
          <w:ilvl w:val="0"/>
          <w:numId w:val="24"/>
        </w:numPr>
        <w:suppressAutoHyphens/>
        <w:spacing w:before="300" w:line="700" w:lineRule="atLeast"/>
        <w:ind w:left="714" w:hanging="357"/>
        <w:jc w:val="left"/>
        <w:outlineLvl w:val="2"/>
        <w:rPr>
          <w:rFonts w:ascii="Ubuntu Medium" w:eastAsiaTheme="majorEastAsia" w:hAnsi="Ubuntu Medium" w:cstheme="majorBidi"/>
          <w:color w:val="5890F8" w:themeColor="accent2"/>
        </w:rPr>
      </w:pPr>
      <w:r>
        <w:rPr>
          <w:rFonts w:ascii="Ubuntu Medium" w:eastAsiaTheme="majorEastAsia" w:hAnsi="Ubuntu Medium" w:cstheme="majorBidi"/>
          <w:color w:val="5890F8" w:themeColor="accent2"/>
        </w:rPr>
        <w:t>Rondvraag</w:t>
      </w:r>
    </w:p>
    <w:p w14:paraId="6F663876" w14:textId="3005432B" w:rsidR="00D54957" w:rsidRPr="00D54957" w:rsidRDefault="00D54957" w:rsidP="002F5E4E"/>
    <w:sectPr w:rsidR="00D54957" w:rsidRPr="00D54957" w:rsidSect="00DA742D">
      <w:headerReference w:type="default" r:id="rId14"/>
      <w:footerReference w:type="default" r:id="rId15"/>
      <w:pgSz w:w="11906" w:h="16838" w:code="9"/>
      <w:pgMar w:top="1304" w:right="1304" w:bottom="1304" w:left="1304" w:header="425" w:footer="25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B9C7ED" w14:textId="77777777" w:rsidR="00D64C8B" w:rsidRPr="00B40C8A" w:rsidRDefault="00D64C8B" w:rsidP="00BD08CF">
      <w:pPr>
        <w:spacing w:line="240" w:lineRule="auto"/>
      </w:pPr>
      <w:r w:rsidRPr="00B40C8A">
        <w:separator/>
      </w:r>
    </w:p>
  </w:endnote>
  <w:endnote w:type="continuationSeparator" w:id="0">
    <w:p w14:paraId="1C1605CC" w14:textId="77777777" w:rsidR="00D64C8B" w:rsidRPr="00B40C8A" w:rsidRDefault="00D64C8B" w:rsidP="00BD08CF">
      <w:pPr>
        <w:spacing w:line="240" w:lineRule="auto"/>
      </w:pPr>
      <w:r w:rsidRPr="00B40C8A">
        <w:continuationSeparator/>
      </w:r>
    </w:p>
  </w:endnote>
  <w:endnote w:type="continuationNotice" w:id="1">
    <w:p w14:paraId="71535BCE" w14:textId="77777777" w:rsidR="00D64C8B" w:rsidRDefault="00D64C8B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buntu">
    <w:panose1 w:val="020B0504030602030204"/>
    <w:charset w:val="00"/>
    <w:family w:val="swiss"/>
    <w:pitch w:val="variable"/>
    <w:sig w:usb0="E00002FF" w:usb1="5000205B" w:usb2="00000000" w:usb3="00000000" w:csb0="0000009F" w:csb1="00000000"/>
  </w:font>
  <w:font w:name="Ubuntu Light">
    <w:charset w:val="00"/>
    <w:family w:val="swiss"/>
    <w:pitch w:val="variable"/>
    <w:sig w:usb0="E00002FF" w:usb1="5000205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Ubuntu Medium">
    <w:charset w:val="00"/>
    <w:family w:val="swiss"/>
    <w:pitch w:val="variable"/>
    <w:sig w:usb0="E00002FF" w:usb1="5000205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7CC357" w14:textId="77777777" w:rsidR="00DA742D" w:rsidRPr="00B40C8A" w:rsidRDefault="00DA742D"/>
  <w:tbl>
    <w:tblPr>
      <w:tblStyle w:val="Tabelraster"/>
      <w:tblW w:w="680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top w:w="227" w:type="dxa"/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6804"/>
    </w:tblGrid>
    <w:tr w:rsidR="009E2665" w:rsidRPr="00B40C8A" w14:paraId="1B7A37BD" w14:textId="77777777" w:rsidTr="000C211A">
      <w:trPr>
        <w:cantSplit/>
      </w:trPr>
      <w:tc>
        <w:tcPr>
          <w:tcW w:w="7896" w:type="dxa"/>
        </w:tcPr>
        <w:p w14:paraId="055EA8B1" w14:textId="77777777" w:rsidR="009E2665" w:rsidRPr="00B40C8A" w:rsidRDefault="009E2665" w:rsidP="000B2069">
          <w:pPr>
            <w:pStyle w:val="Voettekst"/>
            <w:rPr>
              <w:szCs w:val="18"/>
            </w:rPr>
          </w:pPr>
          <w:r w:rsidRPr="00B40C8A">
            <w:rPr>
              <w:szCs w:val="18"/>
            </w:rPr>
            <w:t>Samen de transformatie </w:t>
          </w:r>
          <w:r w:rsidRPr="00B40C8A">
            <w:t>versnellen</w:t>
          </w:r>
        </w:p>
      </w:tc>
    </w:tr>
  </w:tbl>
  <w:p w14:paraId="3AB9124C" w14:textId="77777777" w:rsidR="009E2665" w:rsidRPr="00B40C8A" w:rsidRDefault="0037557F" w:rsidP="009E2665">
    <w:pPr>
      <w:pStyle w:val="Voettekst"/>
      <w:tabs>
        <w:tab w:val="clear" w:pos="9696"/>
        <w:tab w:val="left" w:pos="3692"/>
      </w:tabs>
    </w:pPr>
    <w:r>
      <mc:AlternateContent>
        <mc:Choice Requires="wps">
          <w:drawing>
            <wp:anchor distT="0" distB="0" distL="114300" distR="114300" simplePos="0" relativeHeight="251658240" behindDoc="1" locked="1" layoutInCell="1" allowOverlap="1" wp14:anchorId="13FFA18B" wp14:editId="50E4FD07">
              <wp:simplePos x="0" y="0"/>
              <wp:positionH relativeFrom="column">
                <wp:posOffset>1016</wp:posOffset>
              </wp:positionH>
              <wp:positionV relativeFrom="paragraph">
                <wp:posOffset>-325247</wp:posOffset>
              </wp:positionV>
              <wp:extent cx="5892800" cy="0"/>
              <wp:effectExtent l="0" t="0" r="0" b="0"/>
              <wp:wrapNone/>
              <wp:docPr id="1519518244" name="Rechte verbindingslijn 15195182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92800" cy="0"/>
                      </a:xfrm>
                      <a:prstGeom prst="line">
                        <a:avLst/>
                      </a:prstGeom>
                      <a:ln>
                        <a:solidFill>
                          <a:schemeClr val="accent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100000</wp14:pctWidth>
              </wp14:sizeRelH>
            </wp:anchor>
          </w:drawing>
        </mc:Choice>
        <mc:Fallback>
          <w:pict>
            <v:line w14:anchorId="1B469BC3" id="Rechte verbindingslijn 1519518244" o:spid="_x0000_s1026" style="position:absolute;z-index:-251658240;visibility:visible;mso-wrap-style:square;mso-width-percent:1000;mso-wrap-distance-left:9pt;mso-wrap-distance-top:0;mso-wrap-distance-right:9pt;mso-wrap-distance-bottom:0;mso-position-horizontal:absolute;mso-position-horizontal-relative:text;mso-position-vertical:absolute;mso-position-vertical-relative:text;mso-width-percent:1000;mso-width-relative:page" from=".1pt,-25.6pt" to="464.1pt,-2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" strokecolor="#5890f8 [3205]" strokeweight=".5pt">
              <v:stroke joinstyle="miter"/>
              <w10:anchorlock/>
            </v:line>
          </w:pict>
        </mc:Fallback>
      </mc:AlternateContent>
    </w:r>
    <w:r w:rsidR="009E2665" w:rsidRPr="00B40C8A">
      <mc:AlternateContent>
        <mc:Choice Requires="wps">
          <w:drawing>
            <wp:anchor distT="0" distB="0" distL="114300" distR="114300" simplePos="0" relativeHeight="251658243" behindDoc="0" locked="1" layoutInCell="1" allowOverlap="1" wp14:anchorId="7BCBE3D6" wp14:editId="57F070F7">
              <wp:simplePos x="0" y="0"/>
              <wp:positionH relativeFrom="rightMargin">
                <wp:posOffset>-890533</wp:posOffset>
              </wp:positionH>
              <wp:positionV relativeFrom="paragraph">
                <wp:posOffset>-319941</wp:posOffset>
              </wp:positionV>
              <wp:extent cx="1411200" cy="399600"/>
              <wp:effectExtent l="0" t="0" r="0" b="635"/>
              <wp:wrapNone/>
              <wp:docPr id="1349529091" name="Tekstvak 134952909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11200" cy="399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tbl>
                          <w:tblPr>
                            <w:tblStyle w:val="Tabelraster"/>
                            <w:tblW w:w="4406" w:type="dxa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ayout w:type="fixed"/>
                            <w:tblCellMar>
                              <w:top w:w="227" w:type="dxa"/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2265"/>
                            <w:gridCol w:w="2141"/>
                          </w:tblGrid>
                          <w:tr w:rsidR="009E2665" w:rsidRPr="00B40C8A" w14:paraId="77AA65FB" w14:textId="77777777" w:rsidTr="009E2665">
                            <w:tc>
                              <w:tcPr>
                                <w:tcW w:w="2330" w:type="dxa"/>
                              </w:tcPr>
                              <w:p w14:paraId="3B11DBBA" w14:textId="5AC1032D" w:rsidR="009E2665" w:rsidRPr="00B40C8A" w:rsidRDefault="009E2665" w:rsidP="009E2665">
                                <w:pPr>
                                  <w:pStyle w:val="PagNo"/>
                                </w:pPr>
                                <w:r w:rsidRPr="00B40C8A">
                                  <w:tab/>
                                </w:r>
                                <w:r w:rsidRPr="00B40C8A">
                                  <w:rPr>
                                    <w:b/>
                                  </w:rPr>
                                  <w:fldChar w:fldCharType="begin"/>
                                </w:r>
                                <w:r w:rsidRPr="00B40C8A">
                                  <w:instrText xml:space="preserve"> IF </w:instrText>
                                </w:r>
                                <w:r w:rsidR="00B40C8A" w:rsidRPr="00B40C8A">
                                  <w:fldChar w:fldCharType="begin"/>
                                </w:r>
                                <w:r w:rsidR="00B40C8A" w:rsidRPr="00B40C8A">
                                  <w:instrText xml:space="preserve"> NUMPAGES </w:instrText>
                                </w:r>
                                <w:r w:rsidR="00B40C8A" w:rsidRPr="00B40C8A">
                                  <w:fldChar w:fldCharType="separate"/>
                                </w:r>
                                <w:r w:rsidR="004A291B">
                                  <w:instrText>1</w:instrText>
                                </w:r>
                                <w:r w:rsidR="00B40C8A" w:rsidRPr="00B40C8A">
                                  <w:fldChar w:fldCharType="end"/>
                                </w:r>
                                <w:r w:rsidRPr="00B40C8A">
                                  <w:instrText xml:space="preserve"> &gt; 1 "</w:instrText>
                                </w:r>
                                <w:r w:rsidRPr="00B40C8A">
                                  <w:rPr>
                                    <w:b/>
                                  </w:rPr>
                                  <w:fldChar w:fldCharType="begin"/>
                                </w:r>
                                <w:r w:rsidRPr="00B40C8A">
                                  <w:instrText xml:space="preserve"> PAGE </w:instrText>
                                </w:r>
                                <w:r w:rsidRPr="00B40C8A">
                                  <w:rPr>
                                    <w:b/>
                                  </w:rPr>
                                  <w:fldChar w:fldCharType="separate"/>
                                </w:r>
                                <w:r w:rsidR="002B5CAD">
                                  <w:instrText>1</w:instrText>
                                </w:r>
                                <w:r w:rsidRPr="00B40C8A">
                                  <w:rPr>
                                    <w:b/>
                                  </w:rPr>
                                  <w:fldChar w:fldCharType="end"/>
                                </w:r>
                                <w:r w:rsidRPr="00B40C8A">
                                  <w:instrText>/</w:instrText>
                                </w:r>
                                <w:r w:rsidR="00B40C8A" w:rsidRPr="00B40C8A">
                                  <w:fldChar w:fldCharType="begin"/>
                                </w:r>
                                <w:r w:rsidR="00B40C8A" w:rsidRPr="00B40C8A">
                                  <w:instrText xml:space="preserve"> NUMPAGES </w:instrText>
                                </w:r>
                                <w:r w:rsidR="00B40C8A" w:rsidRPr="00B40C8A">
                                  <w:fldChar w:fldCharType="separate"/>
                                </w:r>
                                <w:r w:rsidR="002B5CAD">
                                  <w:instrText>2</w:instrText>
                                </w:r>
                                <w:r w:rsidR="00B40C8A" w:rsidRPr="00B40C8A">
                                  <w:fldChar w:fldCharType="end"/>
                                </w:r>
                                <w:r w:rsidRPr="00B40C8A">
                                  <w:instrText xml:space="preserve">" "" </w:instrText>
                                </w:r>
                                <w:r w:rsidRPr="00B40C8A">
                                  <w:rPr>
                                    <w:b/>
                                  </w:rPr>
                                  <w:fldChar w:fldCharType="end"/>
                                </w:r>
                              </w:p>
                            </w:tc>
                            <w:tc>
                              <w:tcPr>
                                <w:tcW w:w="2203" w:type="dxa"/>
                              </w:tcPr>
                              <w:p w14:paraId="37273F0B" w14:textId="77777777" w:rsidR="009E2665" w:rsidRPr="00B40C8A" w:rsidRDefault="009E2665" w:rsidP="009E2665"/>
                            </w:tc>
                          </w:tr>
                        </w:tbl>
                        <w:p w14:paraId="5F1737FB" w14:textId="77777777" w:rsidR="009E2665" w:rsidRPr="00B40C8A" w:rsidRDefault="009E2665"/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BCBE3D6" id="_x0000_t202" coordsize="21600,21600" o:spt="202" path="m,l,21600r21600,l21600,xe">
              <v:stroke joinstyle="miter"/>
              <v:path gradientshapeok="t" o:connecttype="rect"/>
            </v:shapetype>
            <v:shape id="Tekstvak 1349529091" o:spid="_x0000_s1034" type="#_x0000_t202" style="position:absolute;margin-left:-70.1pt;margin-top:-25.2pt;width:111.1pt;height:31.45pt;z-index:251658243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" filled="f" stroked="f" strokeweight=".5pt">
              <v:textbox inset="0,0,0,0">
                <w:txbxContent>
                  <w:tbl>
                    <w:tblPr>
                      <w:tblStyle w:val="Tabelraster"/>
                      <w:tblW w:w="4406" w:type="dxa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CellMar>
                        <w:top w:w="227" w:type="dxa"/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2265"/>
                      <w:gridCol w:w="2141"/>
                    </w:tblGrid>
                    <w:tr w:rsidR="009E2665" w:rsidRPr="00B40C8A" w14:paraId="77AA65FB" w14:textId="77777777" w:rsidTr="009E2665">
                      <w:tc>
                        <w:tcPr>
                          <w:tcW w:w="2330" w:type="dxa"/>
                        </w:tcPr>
                        <w:p w14:paraId="3B11DBBA" w14:textId="5AC1032D" w:rsidR="009E2665" w:rsidRPr="00B40C8A" w:rsidRDefault="009E2665" w:rsidP="009E2665">
                          <w:pPr>
                            <w:pStyle w:val="PagNo"/>
                          </w:pPr>
                          <w:r w:rsidRPr="00B40C8A">
                            <w:tab/>
                          </w:r>
                          <w:r w:rsidRPr="00B40C8A">
                            <w:rPr>
                              <w:b/>
                            </w:rPr>
                            <w:fldChar w:fldCharType="begin"/>
                          </w:r>
                          <w:r w:rsidRPr="00B40C8A">
                            <w:instrText xml:space="preserve"> IF </w:instrText>
                          </w:r>
                          <w:r w:rsidR="00B40C8A" w:rsidRPr="00B40C8A">
                            <w:fldChar w:fldCharType="begin"/>
                          </w:r>
                          <w:r w:rsidR="00B40C8A" w:rsidRPr="00B40C8A">
                            <w:instrText xml:space="preserve"> NUMPAGES </w:instrText>
                          </w:r>
                          <w:r w:rsidR="00B40C8A" w:rsidRPr="00B40C8A">
                            <w:fldChar w:fldCharType="separate"/>
                          </w:r>
                          <w:r w:rsidR="004A291B">
                            <w:instrText>1</w:instrText>
                          </w:r>
                          <w:r w:rsidR="00B40C8A" w:rsidRPr="00B40C8A">
                            <w:fldChar w:fldCharType="end"/>
                          </w:r>
                          <w:r w:rsidRPr="00B40C8A">
                            <w:instrText xml:space="preserve"> &gt; 1 "</w:instrText>
                          </w:r>
                          <w:r w:rsidRPr="00B40C8A">
                            <w:rPr>
                              <w:b/>
                            </w:rPr>
                            <w:fldChar w:fldCharType="begin"/>
                          </w:r>
                          <w:r w:rsidRPr="00B40C8A">
                            <w:instrText xml:space="preserve"> PAGE </w:instrText>
                          </w:r>
                          <w:r w:rsidRPr="00B40C8A">
                            <w:rPr>
                              <w:b/>
                            </w:rPr>
                            <w:fldChar w:fldCharType="separate"/>
                          </w:r>
                          <w:r w:rsidR="002B5CAD">
                            <w:instrText>1</w:instrText>
                          </w:r>
                          <w:r w:rsidRPr="00B40C8A">
                            <w:rPr>
                              <w:b/>
                            </w:rPr>
                            <w:fldChar w:fldCharType="end"/>
                          </w:r>
                          <w:r w:rsidRPr="00B40C8A">
                            <w:instrText>/</w:instrText>
                          </w:r>
                          <w:r w:rsidR="00B40C8A" w:rsidRPr="00B40C8A">
                            <w:fldChar w:fldCharType="begin"/>
                          </w:r>
                          <w:r w:rsidR="00B40C8A" w:rsidRPr="00B40C8A">
                            <w:instrText xml:space="preserve"> NUMPAGES </w:instrText>
                          </w:r>
                          <w:r w:rsidR="00B40C8A" w:rsidRPr="00B40C8A">
                            <w:fldChar w:fldCharType="separate"/>
                          </w:r>
                          <w:r w:rsidR="002B5CAD">
                            <w:instrText>2</w:instrText>
                          </w:r>
                          <w:r w:rsidR="00B40C8A" w:rsidRPr="00B40C8A">
                            <w:fldChar w:fldCharType="end"/>
                          </w:r>
                          <w:r w:rsidRPr="00B40C8A">
                            <w:instrText xml:space="preserve">" "" </w:instrText>
                          </w:r>
                          <w:r w:rsidRPr="00B40C8A">
                            <w:rPr>
                              <w:b/>
                            </w:rPr>
                            <w:fldChar w:fldCharType="end"/>
                          </w:r>
                        </w:p>
                      </w:tc>
                      <w:tc>
                        <w:tcPr>
                          <w:tcW w:w="2203" w:type="dxa"/>
                        </w:tcPr>
                        <w:p w14:paraId="37273F0B" w14:textId="77777777" w:rsidR="009E2665" w:rsidRPr="00B40C8A" w:rsidRDefault="009E2665" w:rsidP="009E2665"/>
                      </w:tc>
                    </w:tr>
                  </w:tbl>
                  <w:p w14:paraId="5F1737FB" w14:textId="77777777" w:rsidR="009E2665" w:rsidRPr="00B40C8A" w:rsidRDefault="009E2665"/>
                </w:txbxContent>
              </v:textbox>
              <w10:wrap anchorx="margin"/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053176" w14:textId="77777777" w:rsidR="00D64C8B" w:rsidRPr="00B40C8A" w:rsidRDefault="00D64C8B" w:rsidP="00BD08CF">
      <w:pPr>
        <w:spacing w:line="240" w:lineRule="auto"/>
      </w:pPr>
      <w:r w:rsidRPr="00B40C8A">
        <w:separator/>
      </w:r>
    </w:p>
  </w:footnote>
  <w:footnote w:type="continuationSeparator" w:id="0">
    <w:p w14:paraId="5C7BE93E" w14:textId="77777777" w:rsidR="00D64C8B" w:rsidRPr="00B40C8A" w:rsidRDefault="00D64C8B" w:rsidP="00BD08CF">
      <w:pPr>
        <w:spacing w:line="240" w:lineRule="auto"/>
      </w:pPr>
      <w:r w:rsidRPr="00B40C8A">
        <w:continuationSeparator/>
      </w:r>
    </w:p>
  </w:footnote>
  <w:footnote w:type="continuationNotice" w:id="1">
    <w:p w14:paraId="2CE08E88" w14:textId="77777777" w:rsidR="00D64C8B" w:rsidRDefault="00D64C8B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EA225F" w14:textId="77777777" w:rsidR="000B2069" w:rsidRPr="00B40C8A" w:rsidRDefault="000B2069">
    <w:pPr>
      <w:pStyle w:val="Koptekst"/>
    </w:pPr>
    <w:r w:rsidRPr="00B40C8A">
      <mc:AlternateContent>
        <mc:Choice Requires="wps">
          <w:drawing>
            <wp:anchor distT="0" distB="0" distL="0" distR="0" simplePos="0" relativeHeight="251658241" behindDoc="0" locked="1" layoutInCell="1" allowOverlap="1" wp14:anchorId="0BCA57B9" wp14:editId="6C93F8C5">
              <wp:simplePos x="0" y="0"/>
              <wp:positionH relativeFrom="page">
                <wp:align>right</wp:align>
              </wp:positionH>
              <wp:positionV relativeFrom="page">
                <wp:posOffset>0</wp:posOffset>
              </wp:positionV>
              <wp:extent cx="1720215" cy="10121900"/>
              <wp:effectExtent l="0" t="0" r="0" b="0"/>
              <wp:wrapSquare wrapText="left"/>
              <wp:docPr id="600260443" name="Rechthoek 6002604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20215" cy="101219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7462534" id="Rechthoek 600260443" o:spid="_x0000_s1026" style="position:absolute;margin-left:84.25pt;margin-top:0;width:135.45pt;height:797pt;z-index:251658241;visibility:visible;mso-wrap-style:square;mso-width-percent:0;mso-height-percent:0;mso-wrap-distance-left:0;mso-wrap-distance-top:0;mso-wrap-distance-right:0;mso-wrap-distance-bottom:0;mso-position-horizontal:righ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" fillcolor="white [3212]" stroked="f" strokeweight="1pt">
              <w10:wrap type="square" side="left" anchorx="page" anchory="page"/>
              <w10:anchorlock/>
            </v:rect>
          </w:pict>
        </mc:Fallback>
      </mc:AlternateContent>
    </w:r>
    <w:r w:rsidRPr="00B40C8A">
      <w:drawing>
        <wp:anchor distT="0" distB="0" distL="114300" distR="114300" simplePos="0" relativeHeight="251658242" behindDoc="0" locked="1" layoutInCell="1" allowOverlap="1" wp14:anchorId="03BB8FFC" wp14:editId="4D8F781C">
          <wp:simplePos x="0" y="0"/>
          <wp:positionH relativeFrom="rightMargin">
            <wp:posOffset>-410210</wp:posOffset>
          </wp:positionH>
          <wp:positionV relativeFrom="page">
            <wp:posOffset>500380</wp:posOffset>
          </wp:positionV>
          <wp:extent cx="666000" cy="1062000"/>
          <wp:effectExtent l="0" t="0" r="1270" b="5080"/>
          <wp:wrapNone/>
          <wp:docPr id="1202957851" name="Graphic 12029578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78013458" name="Logo P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6000" cy="106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E23FF"/>
    <w:multiLevelType w:val="hybridMultilevel"/>
    <w:tmpl w:val="574E9DC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650C16"/>
    <w:multiLevelType w:val="multilevel"/>
    <w:tmpl w:val="835CD5E0"/>
    <w:numStyleLink w:val="STZopsomminggenummerd"/>
  </w:abstractNum>
  <w:abstractNum w:abstractNumId="2" w15:restartNumberingAfterBreak="0">
    <w:nsid w:val="0ED53182"/>
    <w:multiLevelType w:val="hybridMultilevel"/>
    <w:tmpl w:val="492C6A0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3354DD"/>
    <w:multiLevelType w:val="singleLevel"/>
    <w:tmpl w:val="0413000F"/>
    <w:lvl w:ilvl="0">
      <w:start w:val="1"/>
      <w:numFmt w:val="decimal"/>
      <w:lvlText w:val="%1."/>
      <w:lvlJc w:val="left"/>
      <w:pPr>
        <w:ind w:left="928" w:hanging="360"/>
      </w:pPr>
    </w:lvl>
  </w:abstractNum>
  <w:abstractNum w:abstractNumId="4" w15:restartNumberingAfterBreak="0">
    <w:nsid w:val="1A7D651F"/>
    <w:multiLevelType w:val="multilevel"/>
    <w:tmpl w:val="26DC0806"/>
    <w:styleLink w:val="STZopsommingbullets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none"/>
      <w:lvlText w:val="&gt;"/>
      <w:lvlJc w:val="left"/>
      <w:pPr>
        <w:ind w:left="568" w:hanging="284"/>
      </w:pPr>
      <w:rPr>
        <w:rFonts w:hint="default"/>
      </w:rPr>
    </w:lvl>
    <w:lvl w:ilvl="2">
      <w:start w:val="1"/>
      <w:numFmt w:val="bullet"/>
      <w:lvlText w:val="–"/>
      <w:lvlJc w:val="left"/>
      <w:pPr>
        <w:ind w:left="852" w:hanging="284"/>
      </w:pPr>
      <w:rPr>
        <w:rFonts w:ascii="Ubuntu" w:hAnsi="Ubuntu" w:hint="default"/>
      </w:rPr>
    </w:lvl>
    <w:lvl w:ilvl="3">
      <w:start w:val="1"/>
      <w:numFmt w:val="bullet"/>
      <w:lvlText w:val="–"/>
      <w:lvlJc w:val="left"/>
      <w:pPr>
        <w:ind w:left="1136" w:hanging="284"/>
      </w:pPr>
      <w:rPr>
        <w:rFonts w:ascii="Ubuntu" w:hAnsi="Ubuntu" w:hint="default"/>
      </w:rPr>
    </w:lvl>
    <w:lvl w:ilvl="4">
      <w:start w:val="1"/>
      <w:numFmt w:val="bullet"/>
      <w:lvlText w:val="–"/>
      <w:lvlJc w:val="left"/>
      <w:pPr>
        <w:ind w:left="1420" w:hanging="284"/>
      </w:pPr>
      <w:rPr>
        <w:rFonts w:ascii="Ubuntu" w:hAnsi="Ubuntu" w:hint="default"/>
      </w:rPr>
    </w:lvl>
    <w:lvl w:ilvl="5">
      <w:start w:val="1"/>
      <w:numFmt w:val="bullet"/>
      <w:lvlText w:val="–"/>
      <w:lvlJc w:val="left"/>
      <w:pPr>
        <w:ind w:left="1704" w:hanging="284"/>
      </w:pPr>
      <w:rPr>
        <w:rFonts w:ascii="Ubuntu" w:hAnsi="Ubuntu" w:hint="default"/>
      </w:rPr>
    </w:lvl>
    <w:lvl w:ilvl="6">
      <w:start w:val="1"/>
      <w:numFmt w:val="bullet"/>
      <w:lvlText w:val="–"/>
      <w:lvlJc w:val="left"/>
      <w:pPr>
        <w:ind w:left="1988" w:hanging="284"/>
      </w:pPr>
      <w:rPr>
        <w:rFonts w:ascii="Ubuntu" w:hAnsi="Ubuntu" w:hint="default"/>
      </w:rPr>
    </w:lvl>
    <w:lvl w:ilvl="7">
      <w:start w:val="1"/>
      <w:numFmt w:val="bullet"/>
      <w:lvlText w:val="–"/>
      <w:lvlJc w:val="left"/>
      <w:pPr>
        <w:ind w:left="2272" w:hanging="284"/>
      </w:pPr>
      <w:rPr>
        <w:rFonts w:ascii="Ubuntu" w:hAnsi="Ubuntu" w:hint="default"/>
      </w:rPr>
    </w:lvl>
    <w:lvl w:ilvl="8">
      <w:start w:val="1"/>
      <w:numFmt w:val="bullet"/>
      <w:lvlText w:val="–"/>
      <w:lvlJc w:val="left"/>
      <w:pPr>
        <w:ind w:left="2556" w:hanging="284"/>
      </w:pPr>
      <w:rPr>
        <w:rFonts w:ascii="Ubuntu" w:hAnsi="Ubuntu" w:hint="default"/>
      </w:rPr>
    </w:lvl>
  </w:abstractNum>
  <w:abstractNum w:abstractNumId="5" w15:restartNumberingAfterBreak="0">
    <w:nsid w:val="21933C7C"/>
    <w:multiLevelType w:val="multilevel"/>
    <w:tmpl w:val="835CD5E0"/>
    <w:styleLink w:val="STZopsomminggenummerd"/>
    <w:lvl w:ilvl="0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568" w:hanging="284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852" w:hanging="284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136" w:hanging="284"/>
      </w:pPr>
      <w:rPr>
        <w:rFonts w:hint="default"/>
      </w:rPr>
    </w:lvl>
    <w:lvl w:ilvl="4">
      <w:start w:val="1"/>
      <w:numFmt w:val="decimal"/>
      <w:lvlText w:val="%5."/>
      <w:lvlJc w:val="left"/>
      <w:pPr>
        <w:ind w:left="1420" w:hanging="284"/>
      </w:pPr>
      <w:rPr>
        <w:rFonts w:hint="default"/>
      </w:rPr>
    </w:lvl>
    <w:lvl w:ilvl="5">
      <w:start w:val="1"/>
      <w:numFmt w:val="decimal"/>
      <w:lvlText w:val="%6.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decimal"/>
      <w:lvlText w:val="%9."/>
      <w:lvlJc w:val="left"/>
      <w:pPr>
        <w:ind w:left="2556" w:hanging="284"/>
      </w:pPr>
      <w:rPr>
        <w:rFonts w:hint="default"/>
      </w:rPr>
    </w:lvl>
  </w:abstractNum>
  <w:abstractNum w:abstractNumId="6" w15:restartNumberingAfterBreak="0">
    <w:nsid w:val="27011014"/>
    <w:multiLevelType w:val="hybridMultilevel"/>
    <w:tmpl w:val="C21403FA"/>
    <w:lvl w:ilvl="0" w:tplc="E8A0EB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6679FD"/>
    <w:multiLevelType w:val="multilevel"/>
    <w:tmpl w:val="26DC0806"/>
    <w:numStyleLink w:val="STZopsommingbullets"/>
  </w:abstractNum>
  <w:abstractNum w:abstractNumId="8" w15:restartNumberingAfterBreak="0">
    <w:nsid w:val="30172F32"/>
    <w:multiLevelType w:val="hybridMultilevel"/>
    <w:tmpl w:val="8258D420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4AA1207"/>
    <w:multiLevelType w:val="multilevel"/>
    <w:tmpl w:val="26DC0806"/>
    <w:numStyleLink w:val="STZopsommingbullets"/>
  </w:abstractNum>
  <w:abstractNum w:abstractNumId="10" w15:restartNumberingAfterBreak="0">
    <w:nsid w:val="363543A5"/>
    <w:multiLevelType w:val="multilevel"/>
    <w:tmpl w:val="13701F40"/>
    <w:styleLink w:val="STZhoofdstuknummering"/>
    <w:lvl w:ilvl="0">
      <w:start w:val="1"/>
      <w:numFmt w:val="decimal"/>
      <w:pStyle w:val="Kop1"/>
      <w:suff w:val="space"/>
      <w:lvlText w:val="%1. 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Kop2"/>
      <w:suff w:val="space"/>
      <w:lvlText w:val="%1.%2 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Kop3"/>
      <w:suff w:val="space"/>
      <w:lvlText w:val="%1.%2.%3 "/>
      <w:lvlJc w:val="left"/>
      <w:pPr>
        <w:ind w:left="0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1" w15:restartNumberingAfterBreak="0">
    <w:nsid w:val="4A1670C0"/>
    <w:multiLevelType w:val="multilevel"/>
    <w:tmpl w:val="835CD5E0"/>
    <w:numStyleLink w:val="STZopsomminggenummerd"/>
  </w:abstractNum>
  <w:abstractNum w:abstractNumId="12" w15:restartNumberingAfterBreak="0">
    <w:nsid w:val="535702C2"/>
    <w:multiLevelType w:val="hybridMultilevel"/>
    <w:tmpl w:val="CC1E56FC"/>
    <w:lvl w:ilvl="0" w:tplc="04130011">
      <w:start w:val="1"/>
      <w:numFmt w:val="decimal"/>
      <w:lvlText w:val="%1)"/>
      <w:lvlJc w:val="left"/>
      <w:pPr>
        <w:ind w:left="720" w:hanging="360"/>
      </w:pPr>
      <w:rPr>
        <w:rFonts w:hint="default"/>
        <w:color w:val="0070C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A565F73"/>
    <w:multiLevelType w:val="hybridMultilevel"/>
    <w:tmpl w:val="07A0E23A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8AE3318"/>
    <w:multiLevelType w:val="multilevel"/>
    <w:tmpl w:val="26DC0806"/>
    <w:numStyleLink w:val="STZopsommingbullets"/>
  </w:abstractNum>
  <w:num w:numId="1" w16cid:durableId="1722972532">
    <w:abstractNumId w:val="4"/>
  </w:num>
  <w:num w:numId="2" w16cid:durableId="1237127307">
    <w:abstractNumId w:val="14"/>
  </w:num>
  <w:num w:numId="3" w16cid:durableId="1994598810">
    <w:abstractNumId w:val="7"/>
  </w:num>
  <w:num w:numId="4" w16cid:durableId="116486886">
    <w:abstractNumId w:val="9"/>
  </w:num>
  <w:num w:numId="5" w16cid:durableId="1011758266">
    <w:abstractNumId w:val="3"/>
  </w:num>
  <w:num w:numId="6" w16cid:durableId="611516690">
    <w:abstractNumId w:val="8"/>
  </w:num>
  <w:num w:numId="7" w16cid:durableId="597951139">
    <w:abstractNumId w:val="5"/>
  </w:num>
  <w:num w:numId="8" w16cid:durableId="83571762">
    <w:abstractNumId w:val="1"/>
  </w:num>
  <w:num w:numId="9" w16cid:durableId="1665860672">
    <w:abstractNumId w:val="11"/>
  </w:num>
  <w:num w:numId="10" w16cid:durableId="440496461">
    <w:abstractNumId w:val="13"/>
  </w:num>
  <w:num w:numId="11" w16cid:durableId="2078703185">
    <w:abstractNumId w:val="10"/>
  </w:num>
  <w:num w:numId="12" w16cid:durableId="1224022478">
    <w:abstractNumId w:val="10"/>
  </w:num>
  <w:num w:numId="13" w16cid:durableId="900211975">
    <w:abstractNumId w:val="10"/>
  </w:num>
  <w:num w:numId="14" w16cid:durableId="1093090435">
    <w:abstractNumId w:val="4"/>
  </w:num>
  <w:num w:numId="15" w16cid:durableId="746849019">
    <w:abstractNumId w:val="4"/>
  </w:num>
  <w:num w:numId="16" w16cid:durableId="1966815476">
    <w:abstractNumId w:val="11"/>
  </w:num>
  <w:num w:numId="17" w16cid:durableId="244339484">
    <w:abstractNumId w:val="11"/>
  </w:num>
  <w:num w:numId="18" w16cid:durableId="2025747290">
    <w:abstractNumId w:val="10"/>
  </w:num>
  <w:num w:numId="19" w16cid:durableId="594021080">
    <w:abstractNumId w:val="4"/>
  </w:num>
  <w:num w:numId="20" w16cid:durableId="923882297">
    <w:abstractNumId w:val="5"/>
  </w:num>
  <w:num w:numId="21" w16cid:durableId="2090610274">
    <w:abstractNumId w:val="2"/>
  </w:num>
  <w:num w:numId="22" w16cid:durableId="609245033">
    <w:abstractNumId w:val="6"/>
  </w:num>
  <w:num w:numId="23" w16cid:durableId="458114442">
    <w:abstractNumId w:val="0"/>
  </w:num>
  <w:num w:numId="24" w16cid:durableId="203110319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proofState w:spelling="clean"/>
  <w:attachedTemplate r:id="rId1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4957"/>
    <w:rsid w:val="000023E3"/>
    <w:rsid w:val="0000786E"/>
    <w:rsid w:val="000252D7"/>
    <w:rsid w:val="00034893"/>
    <w:rsid w:val="0006181D"/>
    <w:rsid w:val="000676BC"/>
    <w:rsid w:val="000A7F73"/>
    <w:rsid w:val="000B2069"/>
    <w:rsid w:val="000B59BD"/>
    <w:rsid w:val="000C211A"/>
    <w:rsid w:val="000C371A"/>
    <w:rsid w:val="000C592F"/>
    <w:rsid w:val="000C69D7"/>
    <w:rsid w:val="000C76B1"/>
    <w:rsid w:val="000D7AD2"/>
    <w:rsid w:val="000E4154"/>
    <w:rsid w:val="000E7DF8"/>
    <w:rsid w:val="000F49FC"/>
    <w:rsid w:val="00105B74"/>
    <w:rsid w:val="00122840"/>
    <w:rsid w:val="0013407E"/>
    <w:rsid w:val="0014146B"/>
    <w:rsid w:val="00154D50"/>
    <w:rsid w:val="0017173E"/>
    <w:rsid w:val="00185327"/>
    <w:rsid w:val="00195081"/>
    <w:rsid w:val="001A02B6"/>
    <w:rsid w:val="001B3604"/>
    <w:rsid w:val="001C6B84"/>
    <w:rsid w:val="001E079E"/>
    <w:rsid w:val="001E2A98"/>
    <w:rsid w:val="00205E83"/>
    <w:rsid w:val="00216DEE"/>
    <w:rsid w:val="002175BE"/>
    <w:rsid w:val="0022148D"/>
    <w:rsid w:val="00227665"/>
    <w:rsid w:val="0023327E"/>
    <w:rsid w:val="002340AE"/>
    <w:rsid w:val="00250042"/>
    <w:rsid w:val="00251A97"/>
    <w:rsid w:val="00266C1B"/>
    <w:rsid w:val="00284368"/>
    <w:rsid w:val="00294229"/>
    <w:rsid w:val="002A2F71"/>
    <w:rsid w:val="002B050A"/>
    <w:rsid w:val="002B1A31"/>
    <w:rsid w:val="002B5CAD"/>
    <w:rsid w:val="002C3232"/>
    <w:rsid w:val="002D66DD"/>
    <w:rsid w:val="002D72B5"/>
    <w:rsid w:val="002F1E07"/>
    <w:rsid w:val="002F2C3F"/>
    <w:rsid w:val="002F5E4E"/>
    <w:rsid w:val="003001ED"/>
    <w:rsid w:val="00311B34"/>
    <w:rsid w:val="0032151F"/>
    <w:rsid w:val="003233A8"/>
    <w:rsid w:val="00341E37"/>
    <w:rsid w:val="00355C58"/>
    <w:rsid w:val="00367C15"/>
    <w:rsid w:val="003748F6"/>
    <w:rsid w:val="0037557F"/>
    <w:rsid w:val="00375C0E"/>
    <w:rsid w:val="00384A7B"/>
    <w:rsid w:val="00395C4A"/>
    <w:rsid w:val="003A7901"/>
    <w:rsid w:val="003B6B25"/>
    <w:rsid w:val="003D145B"/>
    <w:rsid w:val="003E05C1"/>
    <w:rsid w:val="003F0C52"/>
    <w:rsid w:val="003F4E4A"/>
    <w:rsid w:val="004011EC"/>
    <w:rsid w:val="00405A76"/>
    <w:rsid w:val="00423560"/>
    <w:rsid w:val="00433869"/>
    <w:rsid w:val="00464E1C"/>
    <w:rsid w:val="00490B3D"/>
    <w:rsid w:val="00490FA7"/>
    <w:rsid w:val="004A291B"/>
    <w:rsid w:val="004A29C6"/>
    <w:rsid w:val="004B56FD"/>
    <w:rsid w:val="00501659"/>
    <w:rsid w:val="0050497D"/>
    <w:rsid w:val="00511C98"/>
    <w:rsid w:val="00521694"/>
    <w:rsid w:val="005324CE"/>
    <w:rsid w:val="00574AAF"/>
    <w:rsid w:val="005B53CD"/>
    <w:rsid w:val="005B7D23"/>
    <w:rsid w:val="005C1E2B"/>
    <w:rsid w:val="005D23B0"/>
    <w:rsid w:val="005D2B13"/>
    <w:rsid w:val="005D5542"/>
    <w:rsid w:val="005E732A"/>
    <w:rsid w:val="005F36F6"/>
    <w:rsid w:val="005F412E"/>
    <w:rsid w:val="0060013D"/>
    <w:rsid w:val="006032BD"/>
    <w:rsid w:val="00620B29"/>
    <w:rsid w:val="006429A2"/>
    <w:rsid w:val="006467FD"/>
    <w:rsid w:val="00647282"/>
    <w:rsid w:val="00662223"/>
    <w:rsid w:val="0066294B"/>
    <w:rsid w:val="00663520"/>
    <w:rsid w:val="00674E2F"/>
    <w:rsid w:val="00682957"/>
    <w:rsid w:val="00691416"/>
    <w:rsid w:val="00695DD1"/>
    <w:rsid w:val="006C5636"/>
    <w:rsid w:val="006E0D68"/>
    <w:rsid w:val="006E640B"/>
    <w:rsid w:val="00702486"/>
    <w:rsid w:val="00710F8E"/>
    <w:rsid w:val="00713EA4"/>
    <w:rsid w:val="00724CEA"/>
    <w:rsid w:val="00731AA9"/>
    <w:rsid w:val="007375B3"/>
    <w:rsid w:val="007463F0"/>
    <w:rsid w:val="007536C9"/>
    <w:rsid w:val="0077685D"/>
    <w:rsid w:val="007A0EF2"/>
    <w:rsid w:val="007A542F"/>
    <w:rsid w:val="007B3FCF"/>
    <w:rsid w:val="007D0636"/>
    <w:rsid w:val="007E54AE"/>
    <w:rsid w:val="008224CA"/>
    <w:rsid w:val="008241EE"/>
    <w:rsid w:val="00827A91"/>
    <w:rsid w:val="008412A1"/>
    <w:rsid w:val="00842241"/>
    <w:rsid w:val="00855472"/>
    <w:rsid w:val="00893FC0"/>
    <w:rsid w:val="008A5B84"/>
    <w:rsid w:val="008B2403"/>
    <w:rsid w:val="008C6FDC"/>
    <w:rsid w:val="008D0DC1"/>
    <w:rsid w:val="008D38DE"/>
    <w:rsid w:val="008E0888"/>
    <w:rsid w:val="00915659"/>
    <w:rsid w:val="00917BFE"/>
    <w:rsid w:val="0092197E"/>
    <w:rsid w:val="0093090B"/>
    <w:rsid w:val="00945296"/>
    <w:rsid w:val="009578FC"/>
    <w:rsid w:val="009903BB"/>
    <w:rsid w:val="009953BF"/>
    <w:rsid w:val="009A50F4"/>
    <w:rsid w:val="009A56A7"/>
    <w:rsid w:val="009B2FE1"/>
    <w:rsid w:val="009B4B4D"/>
    <w:rsid w:val="009E2665"/>
    <w:rsid w:val="009E2B3B"/>
    <w:rsid w:val="00A07541"/>
    <w:rsid w:val="00A10211"/>
    <w:rsid w:val="00A25241"/>
    <w:rsid w:val="00A25FB2"/>
    <w:rsid w:val="00A52996"/>
    <w:rsid w:val="00A6741B"/>
    <w:rsid w:val="00A67F90"/>
    <w:rsid w:val="00AB74A1"/>
    <w:rsid w:val="00AC4A9C"/>
    <w:rsid w:val="00AE0488"/>
    <w:rsid w:val="00B03FC8"/>
    <w:rsid w:val="00B0477C"/>
    <w:rsid w:val="00B206A9"/>
    <w:rsid w:val="00B262D1"/>
    <w:rsid w:val="00B402AB"/>
    <w:rsid w:val="00B40C8A"/>
    <w:rsid w:val="00B50AB3"/>
    <w:rsid w:val="00B54633"/>
    <w:rsid w:val="00B76BE2"/>
    <w:rsid w:val="00B8674A"/>
    <w:rsid w:val="00BB2E3A"/>
    <w:rsid w:val="00BB49B9"/>
    <w:rsid w:val="00BB5F17"/>
    <w:rsid w:val="00BD08CF"/>
    <w:rsid w:val="00BD7F48"/>
    <w:rsid w:val="00BE2F10"/>
    <w:rsid w:val="00BF2BC1"/>
    <w:rsid w:val="00C028A7"/>
    <w:rsid w:val="00C12E34"/>
    <w:rsid w:val="00C45479"/>
    <w:rsid w:val="00C50C6F"/>
    <w:rsid w:val="00C5422F"/>
    <w:rsid w:val="00C6317B"/>
    <w:rsid w:val="00C76B61"/>
    <w:rsid w:val="00C77085"/>
    <w:rsid w:val="00C80092"/>
    <w:rsid w:val="00C83BA7"/>
    <w:rsid w:val="00CA139C"/>
    <w:rsid w:val="00CF5CF9"/>
    <w:rsid w:val="00D160C2"/>
    <w:rsid w:val="00D213A2"/>
    <w:rsid w:val="00D315A1"/>
    <w:rsid w:val="00D32B01"/>
    <w:rsid w:val="00D35CA9"/>
    <w:rsid w:val="00D41B90"/>
    <w:rsid w:val="00D42FC0"/>
    <w:rsid w:val="00D512F4"/>
    <w:rsid w:val="00D54957"/>
    <w:rsid w:val="00D64C8B"/>
    <w:rsid w:val="00D71CE6"/>
    <w:rsid w:val="00D90ED8"/>
    <w:rsid w:val="00D94A96"/>
    <w:rsid w:val="00DA742D"/>
    <w:rsid w:val="00DB0FFA"/>
    <w:rsid w:val="00DB25E5"/>
    <w:rsid w:val="00DC2568"/>
    <w:rsid w:val="00DD4EB0"/>
    <w:rsid w:val="00DE4237"/>
    <w:rsid w:val="00DF5E32"/>
    <w:rsid w:val="00E1036D"/>
    <w:rsid w:val="00E146B6"/>
    <w:rsid w:val="00E210B1"/>
    <w:rsid w:val="00E24754"/>
    <w:rsid w:val="00E51FB2"/>
    <w:rsid w:val="00E56C99"/>
    <w:rsid w:val="00E57531"/>
    <w:rsid w:val="00EA0106"/>
    <w:rsid w:val="00EA13F1"/>
    <w:rsid w:val="00EC454E"/>
    <w:rsid w:val="00EC7764"/>
    <w:rsid w:val="00ED0565"/>
    <w:rsid w:val="00EF144F"/>
    <w:rsid w:val="00EF3573"/>
    <w:rsid w:val="00F03B67"/>
    <w:rsid w:val="00F24E9A"/>
    <w:rsid w:val="00F36EDB"/>
    <w:rsid w:val="00F5268C"/>
    <w:rsid w:val="00F602BA"/>
    <w:rsid w:val="00F64678"/>
    <w:rsid w:val="00FC178B"/>
    <w:rsid w:val="00FD42C5"/>
    <w:rsid w:val="00FF6417"/>
    <w:rsid w:val="0592921C"/>
    <w:rsid w:val="1936CEAE"/>
    <w:rsid w:val="2E463553"/>
    <w:rsid w:val="3E56E1C5"/>
    <w:rsid w:val="5031C8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AE9973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Ubuntu Light" w:eastAsiaTheme="minorHAnsi" w:hAnsi="Ubuntu Light" w:cstheme="minorBidi"/>
        <w:color w:val="0E3266" w:themeColor="text2"/>
        <w:kern w:val="2"/>
        <w:lang w:val="nl-NL" w:eastAsia="en-US" w:bidi="ar-SA"/>
        <w14:ligatures w14:val="standardContextual"/>
      </w:rPr>
    </w:rPrDefault>
    <w:pPrDefault>
      <w:pPr>
        <w:spacing w:line="314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uiPriority w:val="1"/>
    <w:qFormat/>
    <w:rsid w:val="002F1E07"/>
    <w:pPr>
      <w:spacing w:line="312" w:lineRule="auto"/>
    </w:pPr>
    <w:rPr>
      <w:noProof/>
    </w:rPr>
  </w:style>
  <w:style w:type="paragraph" w:styleId="Kop1">
    <w:name w:val="heading 1"/>
    <w:basedOn w:val="Standaard"/>
    <w:next w:val="Standaard"/>
    <w:link w:val="Kop1Char"/>
    <w:qFormat/>
    <w:rsid w:val="00AE0488"/>
    <w:pPr>
      <w:keepNext/>
      <w:keepLines/>
      <w:numPr>
        <w:numId w:val="18"/>
      </w:numPr>
      <w:pBdr>
        <w:bottom w:val="single" w:sz="4" w:space="0" w:color="0E3266" w:themeColor="text2"/>
      </w:pBdr>
      <w:suppressAutoHyphens/>
      <w:spacing w:after="160" w:line="288" w:lineRule="auto"/>
      <w:jc w:val="left"/>
      <w:outlineLvl w:val="0"/>
    </w:pPr>
    <w:rPr>
      <w:rFonts w:eastAsiaTheme="majorEastAsia" w:cstheme="majorBidi"/>
      <w:sz w:val="32"/>
      <w:szCs w:val="32"/>
    </w:rPr>
  </w:style>
  <w:style w:type="paragraph" w:styleId="Kop2">
    <w:name w:val="heading 2"/>
    <w:basedOn w:val="Standaard"/>
    <w:next w:val="Standaard"/>
    <w:link w:val="Kop2Char"/>
    <w:qFormat/>
    <w:rsid w:val="00A10211"/>
    <w:pPr>
      <w:keepNext/>
      <w:keepLines/>
      <w:numPr>
        <w:ilvl w:val="1"/>
        <w:numId w:val="18"/>
      </w:numPr>
      <w:suppressAutoHyphens/>
      <w:spacing w:before="300"/>
      <w:jc w:val="left"/>
      <w:outlineLvl w:val="1"/>
    </w:pPr>
    <w:rPr>
      <w:rFonts w:ascii="Ubuntu" w:eastAsiaTheme="majorEastAsia" w:hAnsi="Ubuntu" w:cstheme="majorBidi"/>
      <w:b/>
      <w:szCs w:val="26"/>
    </w:rPr>
  </w:style>
  <w:style w:type="paragraph" w:styleId="Kop3">
    <w:name w:val="heading 3"/>
    <w:basedOn w:val="Standaard"/>
    <w:next w:val="Standaard"/>
    <w:link w:val="Kop3Char"/>
    <w:qFormat/>
    <w:rsid w:val="00A10211"/>
    <w:pPr>
      <w:keepNext/>
      <w:keepLines/>
      <w:numPr>
        <w:ilvl w:val="2"/>
        <w:numId w:val="18"/>
      </w:numPr>
      <w:suppressAutoHyphens/>
      <w:spacing w:before="300"/>
      <w:jc w:val="left"/>
      <w:outlineLvl w:val="2"/>
    </w:pPr>
    <w:rPr>
      <w:rFonts w:ascii="Ubuntu Medium" w:eastAsiaTheme="majorEastAsia" w:hAnsi="Ubuntu Medium" w:cstheme="majorBidi"/>
      <w:color w:val="5890F8" w:themeColor="accent2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rsid w:val="00AE0488"/>
    <w:rPr>
      <w:rFonts w:eastAsiaTheme="majorEastAsia" w:cstheme="majorBidi"/>
      <w:sz w:val="32"/>
      <w:szCs w:val="32"/>
    </w:rPr>
  </w:style>
  <w:style w:type="paragraph" w:styleId="Lijstalinea">
    <w:name w:val="List Paragraph"/>
    <w:basedOn w:val="Standaard"/>
    <w:uiPriority w:val="34"/>
    <w:qFormat/>
    <w:rsid w:val="00A10211"/>
    <w:pPr>
      <w:contextualSpacing/>
    </w:pPr>
  </w:style>
  <w:style w:type="paragraph" w:styleId="Koptekst">
    <w:name w:val="header"/>
    <w:basedOn w:val="Standaard"/>
    <w:link w:val="KoptekstChar"/>
    <w:uiPriority w:val="99"/>
    <w:rsid w:val="00E56C99"/>
    <w:pPr>
      <w:tabs>
        <w:tab w:val="center" w:pos="4513"/>
        <w:tab w:val="right" w:pos="9026"/>
      </w:tabs>
      <w:spacing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E56C99"/>
    <w:rPr>
      <w:noProof/>
    </w:rPr>
  </w:style>
  <w:style w:type="paragraph" w:styleId="Voettekst">
    <w:name w:val="footer"/>
    <w:basedOn w:val="Standaard"/>
    <w:link w:val="VoettekstChar"/>
    <w:uiPriority w:val="99"/>
    <w:rsid w:val="0017173E"/>
    <w:pPr>
      <w:tabs>
        <w:tab w:val="right" w:pos="9696"/>
      </w:tabs>
      <w:ind w:right="-2268"/>
      <w:jc w:val="left"/>
    </w:pPr>
    <w:rPr>
      <w:rFonts w:ascii="Ubuntu Medium" w:hAnsi="Ubuntu Medium"/>
      <w:sz w:val="18"/>
    </w:rPr>
  </w:style>
  <w:style w:type="character" w:customStyle="1" w:styleId="VoettekstChar">
    <w:name w:val="Voettekst Char"/>
    <w:basedOn w:val="Standaardalinea-lettertype"/>
    <w:link w:val="Voettekst"/>
    <w:uiPriority w:val="99"/>
    <w:rsid w:val="0017173E"/>
    <w:rPr>
      <w:rFonts w:ascii="Ubuntu Medium" w:hAnsi="Ubuntu Medium"/>
      <w:sz w:val="18"/>
    </w:rPr>
  </w:style>
  <w:style w:type="table" w:styleId="Tabelraster">
    <w:name w:val="Table Grid"/>
    <w:basedOn w:val="Standaardtabel"/>
    <w:uiPriority w:val="39"/>
    <w:rsid w:val="00A10211"/>
    <w:pPr>
      <w:spacing w:line="312" w:lineRule="auto"/>
      <w:jc w:val="left"/>
    </w:pPr>
    <w:tblPr>
      <w:tblBorders>
        <w:top w:val="single" w:sz="4" w:space="0" w:color="0E3266" w:themeColor="text2"/>
        <w:left w:val="single" w:sz="4" w:space="0" w:color="0E3266" w:themeColor="text2"/>
        <w:bottom w:val="single" w:sz="4" w:space="0" w:color="0E3266" w:themeColor="text2"/>
        <w:right w:val="single" w:sz="4" w:space="0" w:color="0E3266" w:themeColor="text2"/>
        <w:insideH w:val="single" w:sz="4" w:space="0" w:color="0E3266" w:themeColor="text2"/>
        <w:insideV w:val="single" w:sz="4" w:space="0" w:color="0E3266" w:themeColor="text2"/>
      </w:tblBorders>
      <w:tblCellMar>
        <w:top w:w="57" w:type="dxa"/>
      </w:tblCellMar>
    </w:tblPr>
  </w:style>
  <w:style w:type="table" w:styleId="Onopgemaaktetabel1">
    <w:name w:val="Plain Table 1"/>
    <w:basedOn w:val="Standaardtabel"/>
    <w:uiPriority w:val="41"/>
    <w:rsid w:val="00A10211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rasterlicht">
    <w:name w:val="Grid Table Light"/>
    <w:basedOn w:val="Standaardtabel"/>
    <w:uiPriority w:val="40"/>
    <w:rsid w:val="00A10211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Tekstvantijdelijkeaanduiding">
    <w:name w:val="Placeholder Text"/>
    <w:basedOn w:val="Standaardalinea-lettertype"/>
    <w:uiPriority w:val="99"/>
    <w:semiHidden/>
    <w:rsid w:val="00A10211"/>
    <w:rPr>
      <w:color w:val="808080"/>
    </w:rPr>
  </w:style>
  <w:style w:type="paragraph" w:customStyle="1" w:styleId="Opsommingbullet1">
    <w:name w:val="Opsomming bullet (1)"/>
    <w:basedOn w:val="Standaard"/>
    <w:uiPriority w:val="4"/>
    <w:qFormat/>
    <w:rsid w:val="00A10211"/>
    <w:pPr>
      <w:ind w:left="284" w:hanging="284"/>
    </w:pPr>
  </w:style>
  <w:style w:type="paragraph" w:customStyle="1" w:styleId="Opsommingbullet2">
    <w:name w:val="Opsomming bullet (2)"/>
    <w:basedOn w:val="Opsommingbullet1"/>
    <w:uiPriority w:val="4"/>
    <w:qFormat/>
    <w:rsid w:val="00A10211"/>
    <w:pPr>
      <w:ind w:left="568"/>
    </w:pPr>
  </w:style>
  <w:style w:type="numbering" w:customStyle="1" w:styleId="STZopsommingbullets">
    <w:name w:val="STZ opsomming bullets"/>
    <w:uiPriority w:val="99"/>
    <w:rsid w:val="00A10211"/>
    <w:pPr>
      <w:numPr>
        <w:numId w:val="1"/>
      </w:numPr>
    </w:pPr>
  </w:style>
  <w:style w:type="paragraph" w:customStyle="1" w:styleId="Opsomminggenummerd2">
    <w:name w:val="Opsomming genummerd (2)"/>
    <w:basedOn w:val="Standaard"/>
    <w:uiPriority w:val="4"/>
    <w:qFormat/>
    <w:rsid w:val="00A10211"/>
    <w:pPr>
      <w:ind w:left="568" w:hanging="284"/>
    </w:pPr>
  </w:style>
  <w:style w:type="numbering" w:customStyle="1" w:styleId="STZopsomminggenummerd">
    <w:name w:val="STZ opsomming genummerd"/>
    <w:uiPriority w:val="99"/>
    <w:rsid w:val="00A10211"/>
    <w:pPr>
      <w:numPr>
        <w:numId w:val="7"/>
      </w:numPr>
    </w:pPr>
  </w:style>
  <w:style w:type="paragraph" w:customStyle="1" w:styleId="Opsomminggenummerd1">
    <w:name w:val="Opsomming genummerd (1)"/>
    <w:basedOn w:val="Standaard"/>
    <w:uiPriority w:val="4"/>
    <w:qFormat/>
    <w:rsid w:val="00A10211"/>
    <w:pPr>
      <w:ind w:left="284" w:hanging="284"/>
    </w:pPr>
  </w:style>
  <w:style w:type="character" w:customStyle="1" w:styleId="Kop2Char">
    <w:name w:val="Kop 2 Char"/>
    <w:basedOn w:val="Standaardalinea-lettertype"/>
    <w:link w:val="Kop2"/>
    <w:rsid w:val="00A10211"/>
    <w:rPr>
      <w:rFonts w:ascii="Ubuntu" w:eastAsiaTheme="majorEastAsia" w:hAnsi="Ubuntu" w:cstheme="majorBidi"/>
      <w:b/>
      <w:szCs w:val="26"/>
    </w:rPr>
  </w:style>
  <w:style w:type="character" w:customStyle="1" w:styleId="Kop3Char">
    <w:name w:val="Kop 3 Char"/>
    <w:basedOn w:val="Standaardalinea-lettertype"/>
    <w:link w:val="Kop3"/>
    <w:rsid w:val="00A10211"/>
    <w:rPr>
      <w:rFonts w:ascii="Ubuntu Medium" w:eastAsiaTheme="majorEastAsia" w:hAnsi="Ubuntu Medium" w:cstheme="majorBidi"/>
      <w:color w:val="5890F8" w:themeColor="accent2"/>
      <w:szCs w:val="24"/>
    </w:rPr>
  </w:style>
  <w:style w:type="paragraph" w:customStyle="1" w:styleId="Adresbloktitel">
    <w:name w:val="Adresblok titel"/>
    <w:basedOn w:val="Standaard"/>
    <w:next w:val="Adresblokkop"/>
    <w:uiPriority w:val="6"/>
    <w:qFormat/>
    <w:rsid w:val="00A10211"/>
    <w:pPr>
      <w:spacing w:line="240" w:lineRule="exact"/>
    </w:pPr>
    <w:rPr>
      <w:rFonts w:asciiTheme="majorHAnsi" w:hAnsiTheme="majorHAnsi"/>
      <w:b/>
      <w:bCs/>
      <w:sz w:val="18"/>
      <w:szCs w:val="18"/>
    </w:rPr>
  </w:style>
  <w:style w:type="paragraph" w:customStyle="1" w:styleId="Adresblokkop">
    <w:name w:val="Adresblok kop"/>
    <w:basedOn w:val="Standaard"/>
    <w:next w:val="Adresbloktekst"/>
    <w:uiPriority w:val="6"/>
    <w:qFormat/>
    <w:rsid w:val="00A10211"/>
    <w:pPr>
      <w:spacing w:line="240" w:lineRule="exact"/>
    </w:pPr>
    <w:rPr>
      <w:rFonts w:asciiTheme="majorHAnsi" w:hAnsiTheme="majorHAnsi"/>
      <w:b/>
      <w:bCs/>
      <w:sz w:val="16"/>
      <w:szCs w:val="16"/>
    </w:rPr>
  </w:style>
  <w:style w:type="paragraph" w:customStyle="1" w:styleId="Adresbloktekst">
    <w:name w:val="Adresblok tekst"/>
    <w:basedOn w:val="Standaard"/>
    <w:uiPriority w:val="6"/>
    <w:qFormat/>
    <w:rsid w:val="00B40C8A"/>
    <w:pPr>
      <w:suppressAutoHyphens/>
      <w:spacing w:line="240" w:lineRule="exact"/>
    </w:pPr>
    <w:rPr>
      <w:sz w:val="16"/>
      <w:szCs w:val="16"/>
    </w:rPr>
  </w:style>
  <w:style w:type="paragraph" w:customStyle="1" w:styleId="Alineavetlettertype">
    <w:name w:val="Alinea vet lettertype"/>
    <w:basedOn w:val="Standaard"/>
    <w:next w:val="Standaard"/>
    <w:uiPriority w:val="3"/>
    <w:qFormat/>
    <w:rsid w:val="00A10211"/>
    <w:pPr>
      <w:jc w:val="left"/>
    </w:pPr>
    <w:rPr>
      <w:rFonts w:ascii="Ubuntu Medium" w:hAnsi="Ubuntu Medium"/>
    </w:rPr>
  </w:style>
  <w:style w:type="character" w:customStyle="1" w:styleId="Selectievetlettertype">
    <w:name w:val="Selectie vet lettertype"/>
    <w:basedOn w:val="Standaardalinea-lettertype"/>
    <w:uiPriority w:val="3"/>
    <w:qFormat/>
    <w:rsid w:val="00A10211"/>
    <w:rPr>
      <w:rFonts w:ascii="Ubuntu Medium" w:hAnsi="Ubuntu Medium"/>
    </w:rPr>
  </w:style>
  <w:style w:type="character" w:styleId="Hyperlink">
    <w:name w:val="Hyperlink"/>
    <w:basedOn w:val="Standaardalinea-lettertype"/>
    <w:uiPriority w:val="99"/>
    <w:rsid w:val="00A10211"/>
    <w:rPr>
      <w:rFonts w:ascii="Ubuntu Medium" w:hAnsi="Ubuntu Medium"/>
      <w:color w:val="0E3266" w:themeColor="text2"/>
      <w:u w:val="single"/>
      <w:bdr w:val="none" w:sz="0" w:space="0" w:color="auto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A10211"/>
    <w:rPr>
      <w:color w:val="605E5C"/>
      <w:shd w:val="clear" w:color="auto" w:fill="E1DFDD"/>
    </w:rPr>
  </w:style>
  <w:style w:type="paragraph" w:customStyle="1" w:styleId="Uitingtitel">
    <w:name w:val="Uitingtitel"/>
    <w:basedOn w:val="Alineavetlettertype"/>
    <w:uiPriority w:val="7"/>
    <w:qFormat/>
    <w:rsid w:val="0014146B"/>
    <w:pPr>
      <w:framePr w:wrap="around" w:hAnchor="text" w:y="-311"/>
      <w:spacing w:line="240" w:lineRule="auto"/>
      <w:suppressOverlap/>
    </w:pPr>
    <w:rPr>
      <w:rFonts w:asciiTheme="majorHAnsi" w:hAnsiTheme="majorHAnsi"/>
      <w:b/>
      <w:bCs/>
      <w:sz w:val="60"/>
      <w:szCs w:val="60"/>
    </w:rPr>
  </w:style>
  <w:style w:type="paragraph" w:customStyle="1" w:styleId="Uitingsubtitel">
    <w:name w:val="Uitingsubtitel"/>
    <w:basedOn w:val="Standaard"/>
    <w:uiPriority w:val="8"/>
    <w:qFormat/>
    <w:rsid w:val="00B0477C"/>
    <w:pPr>
      <w:framePr w:wrap="around" w:hAnchor="text" w:y="-311"/>
      <w:suppressOverlap/>
      <w:jc w:val="left"/>
    </w:pPr>
    <w:rPr>
      <w:sz w:val="40"/>
      <w:szCs w:val="40"/>
    </w:rPr>
  </w:style>
  <w:style w:type="paragraph" w:customStyle="1" w:styleId="Voettekstomslag">
    <w:name w:val="Voettekst omslag"/>
    <w:basedOn w:val="Voettekst"/>
    <w:uiPriority w:val="8"/>
    <w:qFormat/>
    <w:rsid w:val="00521694"/>
    <w:pPr>
      <w:tabs>
        <w:tab w:val="right" w:pos="9267"/>
      </w:tabs>
    </w:pPr>
    <w:rPr>
      <w:color w:val="5890F8" w:themeColor="accent2"/>
      <w:sz w:val="20"/>
      <w:lang w:val="en-US"/>
    </w:rPr>
  </w:style>
  <w:style w:type="paragraph" w:customStyle="1" w:styleId="Label">
    <w:name w:val="Label"/>
    <w:basedOn w:val="Standaard"/>
    <w:uiPriority w:val="7"/>
    <w:qFormat/>
    <w:rsid w:val="007B3FCF"/>
    <w:pPr>
      <w:framePr w:wrap="around" w:hAnchor="text" w:y="-271"/>
      <w:suppressOverlap/>
      <w:jc w:val="left"/>
    </w:pPr>
    <w:rPr>
      <w:rFonts w:ascii="Ubuntu Medium" w:hAnsi="Ubuntu Medium"/>
      <w:color w:val="5890F8" w:themeColor="accent2"/>
    </w:rPr>
  </w:style>
  <w:style w:type="numbering" w:customStyle="1" w:styleId="STZhoofdstuknummering">
    <w:name w:val="STZ hoofdstuknummering"/>
    <w:uiPriority w:val="99"/>
    <w:rsid w:val="00A10211"/>
    <w:pPr>
      <w:numPr>
        <w:numId w:val="11"/>
      </w:numPr>
    </w:pPr>
  </w:style>
  <w:style w:type="paragraph" w:customStyle="1" w:styleId="Tussenkop1">
    <w:name w:val="Tussenkop 1"/>
    <w:basedOn w:val="Standaard"/>
    <w:next w:val="Standaard"/>
    <w:qFormat/>
    <w:rsid w:val="00A10211"/>
    <w:pPr>
      <w:spacing w:before="300"/>
      <w:jc w:val="left"/>
    </w:pPr>
    <w:rPr>
      <w:rFonts w:ascii="Ubuntu Medium" w:hAnsi="Ubuntu Medium"/>
    </w:rPr>
  </w:style>
  <w:style w:type="paragraph" w:customStyle="1" w:styleId="Tussenkop2">
    <w:name w:val="Tussenkop 2"/>
    <w:basedOn w:val="Standaard"/>
    <w:next w:val="Standaard"/>
    <w:qFormat/>
    <w:rsid w:val="00A10211"/>
    <w:pPr>
      <w:spacing w:before="300"/>
      <w:jc w:val="left"/>
    </w:pPr>
    <w:rPr>
      <w:rFonts w:ascii="Ubuntu Medium" w:hAnsi="Ubuntu Medium"/>
      <w:color w:val="5890F8" w:themeColor="accent2"/>
    </w:rPr>
  </w:style>
  <w:style w:type="paragraph" w:customStyle="1" w:styleId="PagNo">
    <w:name w:val="PagNo"/>
    <w:basedOn w:val="Voettekst"/>
    <w:uiPriority w:val="1"/>
    <w:qFormat/>
    <w:rsid w:val="000252D7"/>
    <w:pPr>
      <w:tabs>
        <w:tab w:val="clear" w:pos="9696"/>
        <w:tab w:val="right" w:pos="1814"/>
      </w:tabs>
      <w:ind w:right="0"/>
    </w:pPr>
    <w:rPr>
      <w:rFonts w:asciiTheme="minorHAnsi" w:hAnsiTheme="minorHAnsi"/>
    </w:rPr>
  </w:style>
  <w:style w:type="character" w:customStyle="1" w:styleId="Uitingentitelteken">
    <w:name w:val="Uitingentitel (teken)"/>
    <w:basedOn w:val="Standaardalinea-lettertype"/>
    <w:uiPriority w:val="1"/>
    <w:rsid w:val="00842241"/>
    <w:rPr>
      <w:rFonts w:ascii="Ubuntu" w:hAnsi="Ubuntu"/>
      <w:b/>
      <w:color w:val="0E3266" w:themeColor="text2"/>
      <w:kern w:val="16"/>
      <w:position w:val="8"/>
      <w:sz w:val="60"/>
    </w:rPr>
  </w:style>
  <w:style w:type="paragraph" w:customStyle="1" w:styleId="Uitingentiteltext">
    <w:name w:val="Uitingentitel text"/>
    <w:basedOn w:val="Standaard"/>
    <w:next w:val="Standaard"/>
    <w:uiPriority w:val="1"/>
    <w:qFormat/>
    <w:rsid w:val="00682957"/>
    <w:pPr>
      <w:spacing w:line="700" w:lineRule="exact"/>
      <w:jc w:val="left"/>
    </w:pPr>
  </w:style>
  <w:style w:type="paragraph" w:styleId="Normaalweb">
    <w:name w:val="Normal (Web)"/>
    <w:basedOn w:val="Standaard"/>
    <w:uiPriority w:val="99"/>
    <w:semiHidden/>
    <w:unhideWhenUsed/>
    <w:rsid w:val="00DB25E5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noProof w:val="0"/>
      <w:color w:val="auto"/>
      <w:kern w:val="0"/>
      <w:sz w:val="24"/>
      <w:szCs w:val="24"/>
      <w:lang w:eastAsia="nl-NL"/>
      <w14:ligatures w14:val="none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BD7F48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BD7F48"/>
    <w:pPr>
      <w:spacing w:line="240" w:lineRule="auto"/>
    </w:p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BD7F48"/>
    <w:rPr>
      <w:noProof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BD7F48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BD7F48"/>
    <w:rPr>
      <w:b/>
      <w:bCs/>
      <w:noProof/>
    </w:rPr>
  </w:style>
  <w:style w:type="character" w:styleId="GevolgdeHyperlink">
    <w:name w:val="FollowedHyperlink"/>
    <w:basedOn w:val="Standaardalinea-lettertype"/>
    <w:uiPriority w:val="99"/>
    <w:semiHidden/>
    <w:unhideWhenUsed/>
    <w:rsid w:val="0066294B"/>
    <w:rPr>
      <w:color w:val="80B0F8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88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teams.microsoft.com/l/meetup-join/19%3ameeting_ZDhjYjE4ZGUtMjc0ZS00YzYxLWFmODgtN2E1MTdkMjJjMTY4%40thread.v2/0?context=%7b%22Tid%22%3a%22cc34dddc-b88e-4c2c-8564-beaf9bc1edc9%22%2c%22Oid%22%3a%223c303b9e-29bf-425b-9c5a-7a8f1d03b0ed%22%7d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svg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zonneveld\STZ%20Ziekenhuizen\Communicatie%20&amp;%20PR%20-%20Documenten\Huisstijl\Huisstijl%20april%202024\STZ_Memo%20sjabloon_v5.dotx" TargetMode="External"/></Relationships>
</file>

<file path=word/theme/theme1.xml><?xml version="1.0" encoding="utf-8"?>
<a:theme xmlns:a="http://schemas.openxmlformats.org/drawingml/2006/main" name="Kantoorthema">
  <a:themeElements>
    <a:clrScheme name="STZ kleuren Word">
      <a:dk1>
        <a:sysClr val="windowText" lastClr="000000"/>
      </a:dk1>
      <a:lt1>
        <a:sysClr val="window" lastClr="FFFFFF"/>
      </a:lt1>
      <a:dk2>
        <a:srgbClr val="0E3266"/>
      </a:dk2>
      <a:lt2>
        <a:srgbClr val="E6E6E6"/>
      </a:lt2>
      <a:accent1>
        <a:srgbClr val="0047C0"/>
      </a:accent1>
      <a:accent2>
        <a:srgbClr val="5890F8"/>
      </a:accent2>
      <a:accent3>
        <a:srgbClr val="80B0F8"/>
      </a:accent3>
      <a:accent4>
        <a:srgbClr val="E11C17"/>
      </a:accent4>
      <a:accent5>
        <a:srgbClr val="D85B58"/>
      </a:accent5>
      <a:accent6>
        <a:srgbClr val="F5928B"/>
      </a:accent6>
      <a:hlink>
        <a:srgbClr val="0E3266"/>
      </a:hlink>
      <a:folHlink>
        <a:srgbClr val="80B0F8"/>
      </a:folHlink>
    </a:clrScheme>
    <a:fontScheme name="STZ Word letters">
      <a:majorFont>
        <a:latin typeface="Ubuntu"/>
        <a:ea typeface=""/>
        <a:cs typeface=""/>
      </a:majorFont>
      <a:minorFont>
        <a:latin typeface="Ubuntu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6350">
          <a:noFill/>
        </a:ln>
      </a:spPr>
      <a:bodyPr wrap="square" lIns="0" tIns="0" rIns="0" bIns="0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FB4FC927E55874395DF5A70B76667EA" ma:contentTypeVersion="16" ma:contentTypeDescription="Een nieuw document maken." ma:contentTypeScope="" ma:versionID="642c94b8b01475cd0193157add304013">
  <xsd:schema xmlns:xsd="http://www.w3.org/2001/XMLSchema" xmlns:xs="http://www.w3.org/2001/XMLSchema" xmlns:p="http://schemas.microsoft.com/office/2006/metadata/properties" xmlns:ns2="e5bca15a-33d5-41ba-97c2-1b53cd9c57e2" xmlns:ns3="b10c958f-8605-4220-8cf7-c4b1b3b7afac" targetNamespace="http://schemas.microsoft.com/office/2006/metadata/properties" ma:root="true" ma:fieldsID="98549a657b76f9c29e21a16d6941dd47" ns2:_="" ns3:_="">
    <xsd:import namespace="e5bca15a-33d5-41ba-97c2-1b53cd9c57e2"/>
    <xsd:import namespace="b10c958f-8605-4220-8cf7-c4b1b3b7afa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bca15a-33d5-41ba-97c2-1b53cd9c57e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Afbeeldingtags" ma:readOnly="false" ma:fieldId="{5cf76f15-5ced-4ddc-b409-7134ff3c332f}" ma:taxonomyMulti="true" ma:sspId="3dcabf2f-de4a-429d-96a7-62272d289b2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0c958f-8605-4220-8cf7-c4b1b3b7afac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4df149c-ffcd-4781-8c46-c40ec24ff820}" ma:internalName="TaxCatchAll" ma:showField="CatchAllData" ma:web="b10c958f-8605-4220-8cf7-c4b1b3b7af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5bca15a-33d5-41ba-97c2-1b53cd9c57e2">
      <Terms xmlns="http://schemas.microsoft.com/office/infopath/2007/PartnerControls"/>
    </lcf76f155ced4ddcb4097134ff3c332f>
    <TaxCatchAll xmlns="b10c958f-8605-4220-8cf7-c4b1b3b7afac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9BB2B05-F0AD-4239-8117-55B39B8FF3F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5bca15a-33d5-41ba-97c2-1b53cd9c57e2"/>
    <ds:schemaRef ds:uri="b10c958f-8605-4220-8cf7-c4b1b3b7afa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5F4924C-602D-4169-AC00-34452CA918CE}">
  <ds:schemaRefs>
    <ds:schemaRef ds:uri="http://schemas.microsoft.com/office/2006/metadata/properties"/>
    <ds:schemaRef ds:uri="http://schemas.microsoft.com/office/infopath/2007/PartnerControls"/>
    <ds:schemaRef ds:uri="e5bca15a-33d5-41ba-97c2-1b53cd9c57e2"/>
    <ds:schemaRef ds:uri="b10c958f-8605-4220-8cf7-c4b1b3b7afac"/>
  </ds:schemaRefs>
</ds:datastoreItem>
</file>

<file path=customXml/itemProps3.xml><?xml version="1.0" encoding="utf-8"?>
<ds:datastoreItem xmlns:ds="http://schemas.openxmlformats.org/officeDocument/2006/customXml" ds:itemID="{A075536B-BA5D-47EC-9AE2-17109DCAC7E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STZ_Memo sjabloon_v5.dotx</Template>
  <TotalTime>0</TotalTime>
  <Pages>1</Pages>
  <Words>98</Words>
  <Characters>543</Characters>
  <Application>Microsoft Office Word</Application>
  <DocSecurity>4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2025-02-10T08:51:00Z</dcterms:created>
  <dcterms:modified xsi:type="dcterms:W3CDTF">2025-02-10T08:51:00Z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0x010100FFB4FC927E55874395DF5A70B76667EA</vt:lpwstr>
  </property>
  <property fmtid="{D5CDD505-2E9C-101B-9397-08002B2CF9AE}" pid="3" name="MediaServiceImageTags">
    <vt:lpwstr/>
  </property>
</Properties>
</file>