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6BD2F9" w14:textId="6559C3EA" w:rsidR="00E56C99" w:rsidRPr="00682957" w:rsidRDefault="0014146B" w:rsidP="00682957">
      <w:pPr>
        <w:pStyle w:val="Uitingentiteltext"/>
        <w:rPr>
          <w:rStyle w:val="Uitingentitelteken"/>
        </w:rPr>
      </w:pPr>
      <w:r w:rsidRPr="00682957">
        <w:rPr>
          <w:rStyle w:val="Uitingentitelteken"/>
        </w:rPr>
        <mc:AlternateContent>
          <mc:Choice Requires="wpg">
            <w:drawing>
              <wp:anchor distT="0" distB="0" distL="360045" distR="0" simplePos="0" relativeHeight="251671552" behindDoc="0" locked="1" layoutInCell="1" allowOverlap="1" wp14:anchorId="640BF40A" wp14:editId="399DFE99">
                <wp:simplePos x="0" y="0"/>
                <wp:positionH relativeFrom="rightMargin">
                  <wp:posOffset>-677545</wp:posOffset>
                </wp:positionH>
                <wp:positionV relativeFrom="page">
                  <wp:posOffset>450215</wp:posOffset>
                </wp:positionV>
                <wp:extent cx="1033200" cy="4168800"/>
                <wp:effectExtent l="0" t="0" r="14605" b="3175"/>
                <wp:wrapNone/>
                <wp:docPr id="2102085557" name="Logo en adresblok"/>
                <wp:cNvGraphicFramePr/>
                <a:graphic xmlns:a="http://schemas.openxmlformats.org/drawingml/2006/main">
                  <a:graphicData uri="http://schemas.microsoft.com/office/word/2010/wordprocessingGroup">
                    <wpg:wgp>
                      <wpg:cNvGrpSpPr/>
                      <wpg:grpSpPr>
                        <a:xfrm>
                          <a:off x="0" y="0"/>
                          <a:ext cx="1033200" cy="4168800"/>
                          <a:chOff x="0" y="0"/>
                          <a:chExt cx="1034446" cy="4169186"/>
                        </a:xfrm>
                      </wpg:grpSpPr>
                      <wps:wsp>
                        <wps:cNvPr id="1298799918" name="Rechthoek 6"/>
                        <wps:cNvSpPr/>
                        <wps:spPr>
                          <a:xfrm>
                            <a:off x="0" y="0"/>
                            <a:ext cx="1033997" cy="144519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18433646" name="Groep 5"/>
                        <wpg:cNvGrpSpPr/>
                        <wpg:grpSpPr>
                          <a:xfrm>
                            <a:off x="62447" y="57986"/>
                            <a:ext cx="971999" cy="4111200"/>
                            <a:chOff x="0" y="0"/>
                            <a:chExt cx="971549" cy="4112140"/>
                          </a:xfrm>
                        </wpg:grpSpPr>
                        <pic:pic xmlns:pic="http://schemas.openxmlformats.org/drawingml/2006/picture">
                          <pic:nvPicPr>
                            <pic:cNvPr id="533529590" name="Logo p1"/>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37070" y="0"/>
                              <a:ext cx="835025" cy="1331595"/>
                            </a:xfrm>
                            <a:prstGeom prst="rect">
                              <a:avLst/>
                            </a:prstGeom>
                          </pic:spPr>
                        </pic:pic>
                        <wpg:grpSp>
                          <wpg:cNvPr id="684662291" name="Adresblok"/>
                          <wpg:cNvGrpSpPr/>
                          <wpg:grpSpPr>
                            <a:xfrm>
                              <a:off x="0" y="1581665"/>
                              <a:ext cx="971549" cy="2530475"/>
                              <a:chOff x="0" y="0"/>
                              <a:chExt cx="973916" cy="2530475"/>
                            </a:xfrm>
                          </wpg:grpSpPr>
                          <wps:wsp>
                            <wps:cNvPr id="1912861412" name="Tekstvak 4"/>
                            <wps:cNvSpPr txBox="1"/>
                            <wps:spPr>
                              <a:xfrm>
                                <a:off x="0" y="0"/>
                                <a:ext cx="973916" cy="2530475"/>
                              </a:xfrm>
                              <a:prstGeom prst="rect">
                                <a:avLst/>
                              </a:prstGeom>
                              <a:noFill/>
                              <a:ln w="6350">
                                <a:noFill/>
                              </a:ln>
                            </wps:spPr>
                            <wps:txbx>
                              <w:txbxContent>
                                <w:p w14:paraId="237D907F" w14:textId="77777777" w:rsidR="00E210B1" w:rsidRPr="00B40C8A" w:rsidRDefault="00E210B1" w:rsidP="00E210B1">
                                  <w:pPr>
                                    <w:pStyle w:val="Adresbloktitel"/>
                                  </w:pPr>
                                  <w:r w:rsidRPr="00B40C8A">
                                    <w:t>Samenwerkende Topklinische Ziekenhuizen</w:t>
                                  </w:r>
                                </w:p>
                                <w:p w14:paraId="231D270A" w14:textId="77777777" w:rsidR="00E210B1" w:rsidRPr="00B40C8A" w:rsidRDefault="00E210B1" w:rsidP="00E210B1">
                                  <w:pPr>
                                    <w:spacing w:line="240" w:lineRule="exact"/>
                                    <w:rPr>
                                      <w:sz w:val="16"/>
                                      <w:szCs w:val="16"/>
                                    </w:rPr>
                                  </w:pPr>
                                </w:p>
                                <w:p w14:paraId="306F6860" w14:textId="77777777" w:rsidR="00E210B1" w:rsidRPr="00B40C8A" w:rsidRDefault="00E210B1" w:rsidP="00E210B1">
                                  <w:pPr>
                                    <w:pStyle w:val="Adresblokkop"/>
                                  </w:pPr>
                                  <w:r w:rsidRPr="00B40C8A">
                                    <w:t>Adres</w:t>
                                  </w:r>
                                </w:p>
                                <w:p w14:paraId="3D03F820" w14:textId="77777777" w:rsidR="00BF2BC1" w:rsidRPr="00BF2BC1" w:rsidRDefault="00BF2BC1" w:rsidP="00BF2BC1">
                                  <w:pPr>
                                    <w:spacing w:line="240" w:lineRule="exact"/>
                                    <w:rPr>
                                      <w:sz w:val="16"/>
                                      <w:szCs w:val="16"/>
                                    </w:rPr>
                                  </w:pPr>
                                  <w:r w:rsidRPr="00BF2BC1">
                                    <w:rPr>
                                      <w:sz w:val="16"/>
                                      <w:szCs w:val="16"/>
                                    </w:rPr>
                                    <w:t>Secoya, gebouw D</w:t>
                                  </w:r>
                                </w:p>
                                <w:p w14:paraId="5C52C7E1" w14:textId="77777777" w:rsidR="00BF2BC1" w:rsidRPr="00BF2BC1" w:rsidRDefault="00BF2BC1" w:rsidP="00BF2BC1">
                                  <w:pPr>
                                    <w:spacing w:line="240" w:lineRule="exact"/>
                                    <w:rPr>
                                      <w:sz w:val="16"/>
                                      <w:szCs w:val="16"/>
                                    </w:rPr>
                                  </w:pPr>
                                  <w:r w:rsidRPr="00BF2BC1">
                                    <w:rPr>
                                      <w:sz w:val="16"/>
                                      <w:szCs w:val="16"/>
                                    </w:rPr>
                                    <w:t>Papendorpseweg 93</w:t>
                                  </w:r>
                                </w:p>
                                <w:p w14:paraId="6ECADDEC" w14:textId="77777777" w:rsidR="00E210B1" w:rsidRDefault="00BF2BC1" w:rsidP="00BF2BC1">
                                  <w:pPr>
                                    <w:spacing w:line="240" w:lineRule="exact"/>
                                    <w:rPr>
                                      <w:sz w:val="16"/>
                                      <w:szCs w:val="16"/>
                                    </w:rPr>
                                  </w:pPr>
                                  <w:r w:rsidRPr="00BF2BC1">
                                    <w:rPr>
                                      <w:sz w:val="16"/>
                                      <w:szCs w:val="16"/>
                                    </w:rPr>
                                    <w:t>3528 BJ Utrecht</w:t>
                                  </w:r>
                                </w:p>
                                <w:p w14:paraId="77B0A91B" w14:textId="77777777" w:rsidR="00BF2BC1" w:rsidRPr="00B40C8A" w:rsidRDefault="00BF2BC1" w:rsidP="00BF2BC1">
                                  <w:pPr>
                                    <w:spacing w:line="240" w:lineRule="exact"/>
                                    <w:rPr>
                                      <w:sz w:val="16"/>
                                      <w:szCs w:val="16"/>
                                    </w:rPr>
                                  </w:pPr>
                                </w:p>
                                <w:p w14:paraId="4F54731C" w14:textId="77777777" w:rsidR="00E210B1" w:rsidRPr="00B40C8A" w:rsidRDefault="00E210B1" w:rsidP="00E210B1">
                                  <w:pPr>
                                    <w:pStyle w:val="Adresblokkop"/>
                                  </w:pPr>
                                  <w:r w:rsidRPr="00B40C8A">
                                    <w:t>Contact</w:t>
                                  </w:r>
                                </w:p>
                                <w:p w14:paraId="75D0CE36" w14:textId="77777777" w:rsidR="00BF2BC1" w:rsidRDefault="00BF2BC1" w:rsidP="00BF2BC1">
                                  <w:pPr>
                                    <w:pStyle w:val="Adresbloktekst"/>
                                  </w:pPr>
                                  <w:r>
                                    <w:t>030 - 273 94 14</w:t>
                                  </w:r>
                                </w:p>
                                <w:p w14:paraId="6683F409" w14:textId="77777777" w:rsidR="00BF2BC1" w:rsidRDefault="00BF2BC1" w:rsidP="00BF2BC1">
                                  <w:pPr>
                                    <w:pStyle w:val="Adresbloktekst"/>
                                  </w:pPr>
                                  <w:r>
                                    <w:t>info@stz.nl</w:t>
                                  </w:r>
                                </w:p>
                                <w:p w14:paraId="6F35F860" w14:textId="77777777" w:rsidR="00E210B1" w:rsidRPr="00B40C8A" w:rsidRDefault="00BF2BC1" w:rsidP="00BF2BC1">
                                  <w:pPr>
                                    <w:pStyle w:val="Adresbloktekst"/>
                                  </w:pPr>
                                  <w:r>
                                    <w:t>www.stz.nl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53436230" name="Rechte verbindingslijn 7"/>
                            <wps:cNvCnPr/>
                            <wps:spPr>
                              <a:xfrm>
                                <a:off x="0" y="547688"/>
                                <a:ext cx="9000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183545" name="Rechte verbindingslijn 7"/>
                            <wps:cNvCnPr/>
                            <wps:spPr>
                              <a:xfrm>
                                <a:off x="0" y="1309688"/>
                                <a:ext cx="899795"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640BF40A" id="Logo en adresblok" o:spid="_x0000_s1026" style="position:absolute;margin-left:-53.35pt;margin-top:35.45pt;width:81.35pt;height:328.25pt;z-index:251671552;mso-wrap-distance-left:28.35pt;mso-wrap-distance-right:0;mso-position-horizontal-relative:right-margin-area;mso-position-vertical-relative:page;mso-width-relative:margin;mso-height-relative:margin" coordsize="10344,416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">
                <v:rect id="Rechthoek 6" o:spid="_x0000_s1027" style="position:absolute;width:10339;height:14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" fillcolor="white [3212]" stroked="f" strokeweight="1pt"/>
                <v:group id="Groep 5" o:spid="_x0000_s1028" style="position:absolute;left:624;top:579;width:9720;height:41112" coordsize="9715,4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 p1" o:spid="_x0000_s1029" type="#_x0000_t75" style="position:absolute;left:370;width:8350;height:1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">
                    <v:imagedata r:id="rId11" o:title=""/>
                  </v:shape>
                  <v:group id="Adresblok" o:spid="_x0000_s1030" style="position:absolute;top:15816;width:9715;height:25305" coordsize="9739,25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">
                    <v:shapetype id="_x0000_t202" coordsize="21600,21600" o:spt="202" path="m,l,21600r21600,l21600,xe">
                      <v:stroke joinstyle="miter"/>
                      <v:path gradientshapeok="t" o:connecttype="rect"/>
                    </v:shapetype>
                    <v:shape id="Tekstvak 4" o:spid="_x0000_s1031" type="#_x0000_t202" style="position:absolute;width:9739;height:25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" filled="f" stroked="f" strokeweight=".5pt">
                      <v:textbox inset="0,0,0,0">
                        <w:txbxContent>
                          <w:p w14:paraId="237D907F" w14:textId="77777777" w:rsidR="00E210B1" w:rsidRPr="00B40C8A" w:rsidRDefault="00E210B1" w:rsidP="00E210B1">
                            <w:pPr>
                              <w:pStyle w:val="Adresbloktitel"/>
                            </w:pPr>
                            <w:r w:rsidRPr="00B40C8A">
                              <w:t>Samenwerkende Topklinische Ziekenhuizen</w:t>
                            </w:r>
                          </w:p>
                          <w:p w14:paraId="231D270A" w14:textId="77777777" w:rsidR="00E210B1" w:rsidRPr="00B40C8A" w:rsidRDefault="00E210B1" w:rsidP="00E210B1">
                            <w:pPr>
                              <w:spacing w:line="240" w:lineRule="exact"/>
                              <w:rPr>
                                <w:sz w:val="16"/>
                                <w:szCs w:val="16"/>
                              </w:rPr>
                            </w:pPr>
                          </w:p>
                          <w:p w14:paraId="306F6860" w14:textId="77777777" w:rsidR="00E210B1" w:rsidRPr="00B40C8A" w:rsidRDefault="00E210B1" w:rsidP="00E210B1">
                            <w:pPr>
                              <w:pStyle w:val="Adresblokkop"/>
                            </w:pPr>
                            <w:r w:rsidRPr="00B40C8A">
                              <w:t>Adres</w:t>
                            </w:r>
                          </w:p>
                          <w:p w14:paraId="3D03F820" w14:textId="77777777" w:rsidR="00BF2BC1" w:rsidRPr="00BF2BC1" w:rsidRDefault="00BF2BC1" w:rsidP="00BF2BC1">
                            <w:pPr>
                              <w:spacing w:line="240" w:lineRule="exact"/>
                              <w:rPr>
                                <w:sz w:val="16"/>
                                <w:szCs w:val="16"/>
                              </w:rPr>
                            </w:pPr>
                            <w:r w:rsidRPr="00BF2BC1">
                              <w:rPr>
                                <w:sz w:val="16"/>
                                <w:szCs w:val="16"/>
                              </w:rPr>
                              <w:t>Secoya, gebouw D</w:t>
                            </w:r>
                          </w:p>
                          <w:p w14:paraId="5C52C7E1" w14:textId="77777777" w:rsidR="00BF2BC1" w:rsidRPr="00BF2BC1" w:rsidRDefault="00BF2BC1" w:rsidP="00BF2BC1">
                            <w:pPr>
                              <w:spacing w:line="240" w:lineRule="exact"/>
                              <w:rPr>
                                <w:sz w:val="16"/>
                                <w:szCs w:val="16"/>
                              </w:rPr>
                            </w:pPr>
                            <w:r w:rsidRPr="00BF2BC1">
                              <w:rPr>
                                <w:sz w:val="16"/>
                                <w:szCs w:val="16"/>
                              </w:rPr>
                              <w:t>Papendorpseweg 93</w:t>
                            </w:r>
                          </w:p>
                          <w:p w14:paraId="6ECADDEC" w14:textId="77777777" w:rsidR="00E210B1" w:rsidRDefault="00BF2BC1" w:rsidP="00BF2BC1">
                            <w:pPr>
                              <w:spacing w:line="240" w:lineRule="exact"/>
                              <w:rPr>
                                <w:sz w:val="16"/>
                                <w:szCs w:val="16"/>
                              </w:rPr>
                            </w:pPr>
                            <w:r w:rsidRPr="00BF2BC1">
                              <w:rPr>
                                <w:sz w:val="16"/>
                                <w:szCs w:val="16"/>
                              </w:rPr>
                              <w:t>3528 BJ Utrecht</w:t>
                            </w:r>
                          </w:p>
                          <w:p w14:paraId="77B0A91B" w14:textId="77777777" w:rsidR="00BF2BC1" w:rsidRPr="00B40C8A" w:rsidRDefault="00BF2BC1" w:rsidP="00BF2BC1">
                            <w:pPr>
                              <w:spacing w:line="240" w:lineRule="exact"/>
                              <w:rPr>
                                <w:sz w:val="16"/>
                                <w:szCs w:val="16"/>
                              </w:rPr>
                            </w:pPr>
                          </w:p>
                          <w:p w14:paraId="4F54731C" w14:textId="77777777" w:rsidR="00E210B1" w:rsidRPr="00B40C8A" w:rsidRDefault="00E210B1" w:rsidP="00E210B1">
                            <w:pPr>
                              <w:pStyle w:val="Adresblokkop"/>
                            </w:pPr>
                            <w:r w:rsidRPr="00B40C8A">
                              <w:t>Contact</w:t>
                            </w:r>
                          </w:p>
                          <w:p w14:paraId="75D0CE36" w14:textId="77777777" w:rsidR="00BF2BC1" w:rsidRDefault="00BF2BC1" w:rsidP="00BF2BC1">
                            <w:pPr>
                              <w:pStyle w:val="Adresbloktekst"/>
                            </w:pPr>
                            <w:r>
                              <w:t>030 - 273 94 14</w:t>
                            </w:r>
                          </w:p>
                          <w:p w14:paraId="6683F409" w14:textId="77777777" w:rsidR="00BF2BC1" w:rsidRDefault="00BF2BC1" w:rsidP="00BF2BC1">
                            <w:pPr>
                              <w:pStyle w:val="Adresbloktekst"/>
                            </w:pPr>
                            <w:r>
                              <w:t>info@stz.nl</w:t>
                            </w:r>
                          </w:p>
                          <w:p w14:paraId="6F35F860" w14:textId="77777777" w:rsidR="00E210B1" w:rsidRPr="00B40C8A" w:rsidRDefault="00BF2BC1" w:rsidP="00BF2BC1">
                            <w:pPr>
                              <w:pStyle w:val="Adresbloktekst"/>
                            </w:pPr>
                            <w:r>
                              <w:t>www.stz.nl</w:t>
                            </w:r>
                          </w:p>
                        </w:txbxContent>
                      </v:textbox>
                    </v:shape>
                    <v:line id="Rechte verbindingslijn 7" o:spid="_x0000_s1032" style="position:absolute;visibility:visible;mso-wrap-style:square" from="0,5476" to="9000,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" strokecolor="#0047c0 [3204]" strokeweight=".5pt">
                      <v:stroke joinstyle="miter"/>
                    </v:line>
                    <v:line id="Rechte verbindingslijn 7" o:spid="_x0000_s1033" style="position:absolute;visibility:visible;mso-wrap-style:square" from="0,13096" to="8997,1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" strokecolor="#0047c0 [3204]" strokeweight=".5pt">
                      <v:stroke joinstyle="miter"/>
                    </v:line>
                  </v:group>
                </v:group>
                <w10:wrap anchorx="margin" anchory="page"/>
                <w10:anchorlock/>
              </v:group>
            </w:pict>
          </mc:Fallback>
        </mc:AlternateContent>
      </w:r>
      <w:r w:rsidR="007A22DF">
        <w:rPr>
          <w:rStyle w:val="Uitingentitelteken"/>
        </w:rPr>
        <w:t>STZ-visitatie</w:t>
      </w:r>
    </w:p>
    <w:tbl>
      <w:tblPr>
        <w:tblStyle w:val="Tabelraster"/>
        <w:tblpPr w:leftFromText="142" w:rightFromText="142"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298"/>
      </w:tblGrid>
      <w:tr w:rsidR="009903BB" w:rsidRPr="00B40C8A" w14:paraId="5DF67774" w14:textId="77777777" w:rsidTr="002A2F71">
        <w:tc>
          <w:tcPr>
            <w:tcW w:w="9298" w:type="dxa"/>
            <w:tcMar>
              <w:top w:w="0" w:type="dxa"/>
              <w:bottom w:w="340" w:type="dxa"/>
              <w:right w:w="1418" w:type="dxa"/>
            </w:tcMar>
          </w:tcPr>
          <w:p w14:paraId="74899A6F" w14:textId="13C20B95" w:rsidR="009903BB" w:rsidRPr="00B40C8A" w:rsidRDefault="007A22DF" w:rsidP="00682957">
            <w:pPr>
              <w:pStyle w:val="Uitingsubtitel"/>
              <w:framePr w:wrap="auto" w:yAlign="inline"/>
              <w:suppressOverlap w:val="0"/>
            </w:pPr>
            <w:r w:rsidRPr="007A22DF">
              <w:t>Uitleg over de visitatiecriteria en het belang van de periodieke herbeoordeling.</w:t>
            </w:r>
          </w:p>
        </w:tc>
      </w:tr>
      <w:tr w:rsidR="009903BB" w:rsidRPr="00B40C8A" w14:paraId="79B7876E" w14:textId="77777777" w:rsidTr="002A2F71">
        <w:trPr>
          <w:trHeight w:hRule="exact" w:val="255"/>
        </w:trPr>
        <w:tc>
          <w:tcPr>
            <w:tcW w:w="9298" w:type="dxa"/>
            <w:tcMar>
              <w:top w:w="113" w:type="dxa"/>
            </w:tcMar>
          </w:tcPr>
          <w:p w14:paraId="326577F4" w14:textId="77777777" w:rsidR="009903BB" w:rsidRPr="00B40C8A" w:rsidRDefault="00DC2568" w:rsidP="00682957">
            <w:r>
              <mc:AlternateContent>
                <mc:Choice Requires="wps">
                  <w:drawing>
                    <wp:anchor distT="0" distB="0" distL="114300" distR="114300" simplePos="0" relativeHeight="251672576" behindDoc="0" locked="1" layoutInCell="1" allowOverlap="1" wp14:anchorId="7D3CFAB0" wp14:editId="276A1A3D">
                      <wp:simplePos x="0" y="0"/>
                      <wp:positionH relativeFrom="column">
                        <wp:posOffset>1836</wp:posOffset>
                      </wp:positionH>
                      <wp:positionV relativeFrom="paragraph">
                        <wp:posOffset>97155</wp:posOffset>
                      </wp:positionV>
                      <wp:extent cx="5014800" cy="0"/>
                      <wp:effectExtent l="0" t="0" r="0" b="0"/>
                      <wp:wrapNone/>
                      <wp:docPr id="328867609" name="Tabellijn"/>
                      <wp:cNvGraphicFramePr/>
                      <a:graphic xmlns:a="http://schemas.openxmlformats.org/drawingml/2006/main">
                        <a:graphicData uri="http://schemas.microsoft.com/office/word/2010/wordprocessingShape">
                          <wps:wsp>
                            <wps:cNvCnPr/>
                            <wps:spPr>
                              <a:xfrm>
                                <a:off x="0" y="0"/>
                                <a:ext cx="5014800" cy="0"/>
                              </a:xfrm>
                              <a:prstGeom prst="line">
                                <a:avLst/>
                              </a:prstGeom>
                              <a:ln w="63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85000</wp14:pctWidth>
                      </wp14:sizeRelH>
                    </wp:anchor>
                  </w:drawing>
                </mc:Choice>
                <mc:Fallback>
                  <w:pict>
                    <v:line w14:anchorId="35860356" id="Tabellijn" o:spid="_x0000_s1026" style="position:absolute;z-index:251672576;visibility:visible;mso-wrap-style:square;mso-width-percent:850;mso-wrap-distance-left:9pt;mso-wrap-distance-top:0;mso-wrap-distance-right:9pt;mso-wrap-distance-bottom:0;mso-position-horizontal:absolute;mso-position-horizontal-relative:text;mso-position-vertical:absolute;mso-position-vertical-relative:text;mso-width-percent:850;mso-width-relative:margin" from=".15pt,7.65pt" to="39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" strokecolor="#5890f8 [3205]" strokeweight=".5pt">
                      <v:stroke joinstyle="miter"/>
                      <w10:anchorlock/>
                    </v:line>
                  </w:pict>
                </mc:Fallback>
              </mc:AlternateContent>
            </w:r>
          </w:p>
        </w:tc>
      </w:tr>
    </w:tbl>
    <w:p w14:paraId="10D38538" w14:textId="77777777" w:rsidR="00945296" w:rsidRDefault="00945296" w:rsidP="009A50F4"/>
    <w:p w14:paraId="5977D7FB" w14:textId="77777777" w:rsidR="000E56B5" w:rsidRPr="00747B97" w:rsidRDefault="000E56B5" w:rsidP="000E56B5">
      <w:pPr>
        <w:rPr>
          <w:sz w:val="24"/>
          <w:szCs w:val="24"/>
        </w:rPr>
      </w:pPr>
      <w:r w:rsidRPr="00747B97">
        <w:rPr>
          <w:sz w:val="24"/>
          <w:szCs w:val="24"/>
        </w:rPr>
        <w:t>Een STZ-ziekenhuis word je niet zomaar. Een ziekenhuis kan alleen lid worden van de STZ- vereniging wanneer het ziekenhuis voldoet aan alle dan geldende visitatiecriteria. Na toelating mag het ziekenhuis zich een STZ-ziekenhuis noemen.</w:t>
      </w:r>
    </w:p>
    <w:p w14:paraId="65A593BE" w14:textId="77777777" w:rsidR="000E56B5" w:rsidRPr="00747B97" w:rsidRDefault="000E56B5" w:rsidP="000E56B5">
      <w:pPr>
        <w:rPr>
          <w:sz w:val="24"/>
          <w:szCs w:val="24"/>
        </w:rPr>
      </w:pPr>
    </w:p>
    <w:p w14:paraId="1C21DEE1" w14:textId="22DAFA04" w:rsidR="000E56B5" w:rsidRPr="00747B97" w:rsidRDefault="000E56B5" w:rsidP="000E56B5">
      <w:pPr>
        <w:rPr>
          <w:sz w:val="24"/>
          <w:szCs w:val="24"/>
        </w:rPr>
      </w:pPr>
      <w:r w:rsidRPr="00747B97">
        <w:rPr>
          <w:sz w:val="24"/>
          <w:szCs w:val="24"/>
        </w:rPr>
        <w:t>De STZ-visitatie heeft zich ontwikkeld als kwaliteitsinstrument en verbindend element binnen het netwerk van topklinische ziekenhuizen.</w:t>
      </w:r>
      <w:r w:rsidRPr="00747B97">
        <w:rPr>
          <w:rFonts w:ascii="Times New Roman" w:eastAsia="Times New Roman" w:hAnsi="Times New Roman" w:cs="Times New Roman"/>
          <w:noProof w:val="0"/>
          <w:color w:val="auto"/>
          <w:kern w:val="0"/>
          <w:sz w:val="24"/>
          <w:szCs w:val="24"/>
          <w:lang w:eastAsia="nl-NL"/>
          <w14:ligatures w14:val="none"/>
        </w:rPr>
        <w:t xml:space="preserve"> </w:t>
      </w:r>
      <w:r w:rsidRPr="00747B97">
        <w:rPr>
          <w:sz w:val="24"/>
          <w:szCs w:val="24"/>
        </w:rPr>
        <w:t>Om te zorgen dat een ziekenhuis aan de criteria blijft voldoen, vindt er iedere 5 jaar een nieuwe visitatie plaats</w:t>
      </w:r>
      <w:r w:rsidRPr="00747B97">
        <w:rPr>
          <w:rStyle w:val="Voetnootmarkering"/>
          <w:sz w:val="24"/>
          <w:szCs w:val="24"/>
        </w:rPr>
        <w:footnoteReference w:id="1"/>
      </w:r>
      <w:r w:rsidRPr="00747B97">
        <w:rPr>
          <w:sz w:val="24"/>
          <w:szCs w:val="24"/>
        </w:rPr>
        <w:t>. In een visitatie laat het ziekenhuis zien waar zij stonden, waar ze nu staan en wat de stip aan de horizon is. Het doel van de visitatie is om de ontwikkeling van de topklinische thema's te bespreken, te waarderen en te stimuleren. </w:t>
      </w:r>
    </w:p>
    <w:p w14:paraId="5A702512" w14:textId="550D3804" w:rsidR="000E56B5" w:rsidRPr="00747B97" w:rsidRDefault="00A43ADB" w:rsidP="000E56B5">
      <w:pPr>
        <w:rPr>
          <w:sz w:val="24"/>
          <w:szCs w:val="24"/>
        </w:rPr>
      </w:pPr>
      <w:r w:rsidRPr="00747B97">
        <w:rPr>
          <w:sz w:val="24"/>
          <w:szCs w:val="24"/>
        </w:rPr>
        <w:br/>
      </w:r>
      <w:r w:rsidR="000E56B5" w:rsidRPr="00747B97">
        <w:rPr>
          <w:sz w:val="24"/>
          <w:szCs w:val="24"/>
        </w:rPr>
        <w:t>In een visitatie ontvangt het ziekenhuis een commissie van STZ-leden. De leden van de visitatiecommissie zijn dedicated, deskundige peers. De visitatiecommissie is in staat te verbinden, goede voorbeelden uit te lichten en doelgericht op de thema’s in te gaan. </w:t>
      </w:r>
    </w:p>
    <w:p w14:paraId="2DE5CD91" w14:textId="77777777" w:rsidR="00ED0565" w:rsidRDefault="00ED0565" w:rsidP="009A50F4"/>
    <w:sectPr w:rsidR="00ED0565" w:rsidSect="00DA742D">
      <w:headerReference w:type="default" r:id="rId12"/>
      <w:footerReference w:type="default" r:id="rId13"/>
      <w:pgSz w:w="11906" w:h="16838" w:code="9"/>
      <w:pgMar w:top="1304" w:right="1304" w:bottom="1304" w:left="1304" w:header="425" w:footer="2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9C1A9F" w14:textId="77777777" w:rsidR="00FE6B07" w:rsidRPr="00B40C8A" w:rsidRDefault="00FE6B07" w:rsidP="00BD08CF">
      <w:pPr>
        <w:spacing w:line="240" w:lineRule="auto"/>
      </w:pPr>
      <w:r w:rsidRPr="00B40C8A">
        <w:separator/>
      </w:r>
    </w:p>
  </w:endnote>
  <w:endnote w:type="continuationSeparator" w:id="0">
    <w:p w14:paraId="2036F709" w14:textId="77777777" w:rsidR="00FE6B07" w:rsidRPr="00B40C8A" w:rsidRDefault="00FE6B07" w:rsidP="00BD08CF">
      <w:pPr>
        <w:spacing w:line="240" w:lineRule="auto"/>
      </w:pPr>
      <w:r w:rsidRPr="00B40C8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buntu">
    <w:panose1 w:val="020B0504030602030204"/>
    <w:charset w:val="00"/>
    <w:family w:val="swiss"/>
    <w:pitch w:val="variable"/>
    <w:sig w:usb0="E00002FF" w:usb1="5000205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Light">
    <w:charset w:val="00"/>
    <w:family w:val="swiss"/>
    <w:pitch w:val="variable"/>
    <w:sig w:usb0="E00002FF" w:usb1="5000205B" w:usb2="00000000" w:usb3="00000000" w:csb0="0000009F" w:csb1="00000000"/>
  </w:font>
  <w:font w:name="Ubuntu Medium">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35A20" w14:textId="77777777" w:rsidR="00DA742D" w:rsidRPr="00B40C8A" w:rsidRDefault="00DA742D"/>
  <w:tbl>
    <w:tblPr>
      <w:tblStyle w:val="Tabelraster"/>
      <w:tblW w:w="6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27" w:type="dxa"/>
        <w:left w:w="0" w:type="dxa"/>
        <w:right w:w="0" w:type="dxa"/>
      </w:tblCellMar>
      <w:tblLook w:val="04A0" w:firstRow="1" w:lastRow="0" w:firstColumn="1" w:lastColumn="0" w:noHBand="0" w:noVBand="1"/>
    </w:tblPr>
    <w:tblGrid>
      <w:gridCol w:w="6804"/>
    </w:tblGrid>
    <w:tr w:rsidR="009E2665" w:rsidRPr="00B40C8A" w14:paraId="58E23888" w14:textId="77777777" w:rsidTr="000C211A">
      <w:trPr>
        <w:cantSplit/>
      </w:trPr>
      <w:tc>
        <w:tcPr>
          <w:tcW w:w="7896" w:type="dxa"/>
        </w:tcPr>
        <w:p w14:paraId="50654A5A" w14:textId="77777777" w:rsidR="009E2665" w:rsidRPr="00B40C8A" w:rsidRDefault="009E2665" w:rsidP="000B2069">
          <w:pPr>
            <w:pStyle w:val="Voettekst"/>
            <w:rPr>
              <w:szCs w:val="18"/>
            </w:rPr>
          </w:pPr>
          <w:r w:rsidRPr="00B40C8A">
            <w:rPr>
              <w:szCs w:val="18"/>
            </w:rPr>
            <w:t>Samen de transformatie </w:t>
          </w:r>
          <w:r w:rsidRPr="00B40C8A">
            <w:t>versnellen</w:t>
          </w:r>
        </w:p>
      </w:tc>
    </w:tr>
  </w:tbl>
  <w:p w14:paraId="799FB170" w14:textId="77777777" w:rsidR="009E2665" w:rsidRPr="00B40C8A" w:rsidRDefault="0037557F" w:rsidP="009E2665">
    <w:pPr>
      <w:pStyle w:val="Voettekst"/>
      <w:tabs>
        <w:tab w:val="clear" w:pos="9696"/>
        <w:tab w:val="left" w:pos="3692"/>
      </w:tabs>
    </w:pPr>
    <w:r>
      <mc:AlternateContent>
        <mc:Choice Requires="wps">
          <w:drawing>
            <wp:anchor distT="0" distB="0" distL="114300" distR="114300" simplePos="0" relativeHeight="251681535" behindDoc="1" locked="1" layoutInCell="1" allowOverlap="1" wp14:anchorId="41AEE4BB" wp14:editId="6D89B485">
              <wp:simplePos x="0" y="0"/>
              <wp:positionH relativeFrom="column">
                <wp:posOffset>1016</wp:posOffset>
              </wp:positionH>
              <wp:positionV relativeFrom="paragraph">
                <wp:posOffset>-325247</wp:posOffset>
              </wp:positionV>
              <wp:extent cx="5892800" cy="0"/>
              <wp:effectExtent l="0" t="0" r="0" b="0"/>
              <wp:wrapNone/>
              <wp:docPr id="1519518244" name="Footerlijn"/>
              <wp:cNvGraphicFramePr/>
              <a:graphic xmlns:a="http://schemas.openxmlformats.org/drawingml/2006/main">
                <a:graphicData uri="http://schemas.microsoft.com/office/word/2010/wordprocessingShape">
                  <wps:wsp>
                    <wps:cNvCnPr/>
                    <wps:spPr>
                      <a:xfrm>
                        <a:off x="0" y="0"/>
                        <a:ext cx="589280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100000</wp14:pctWidth>
              </wp14:sizeRelH>
            </wp:anchor>
          </w:drawing>
        </mc:Choice>
        <mc:Fallback>
          <w:pict>
            <v:line w14:anchorId="3824AF93" id="Footerlijn" o:spid="_x0000_s1026" style="position:absolute;z-index:-251634945;visibility:visible;mso-wrap-style:square;mso-width-percent:1000;mso-wrap-distance-left:9pt;mso-wrap-distance-top:0;mso-wrap-distance-right:9pt;mso-wrap-distance-bottom:0;mso-position-horizontal:absolute;mso-position-horizontal-relative:text;mso-position-vertical:absolute;mso-position-vertical-relative:text;mso-width-percent:1000;mso-width-relative:page" from=".1pt,-25.6pt" to="464.1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" strokecolor="#5890f8 [3205]" strokeweight=".5pt">
              <v:stroke joinstyle="miter"/>
              <w10:anchorlock/>
            </v:line>
          </w:pict>
        </mc:Fallback>
      </mc:AlternateContent>
    </w:r>
    <w:r w:rsidR="009E2665" w:rsidRPr="00B40C8A">
      <mc:AlternateContent>
        <mc:Choice Requires="wps">
          <w:drawing>
            <wp:anchor distT="0" distB="0" distL="114300" distR="114300" simplePos="0" relativeHeight="251685887" behindDoc="0" locked="1" layoutInCell="1" allowOverlap="1" wp14:anchorId="56DF434F" wp14:editId="4E26043E">
              <wp:simplePos x="0" y="0"/>
              <wp:positionH relativeFrom="rightMargin">
                <wp:posOffset>-890533</wp:posOffset>
              </wp:positionH>
              <wp:positionV relativeFrom="paragraph">
                <wp:posOffset>-319941</wp:posOffset>
              </wp:positionV>
              <wp:extent cx="1411200" cy="399600"/>
              <wp:effectExtent l="0" t="0" r="0" b="635"/>
              <wp:wrapNone/>
              <wp:docPr id="1349529091" name="Paginanummer"/>
              <wp:cNvGraphicFramePr/>
              <a:graphic xmlns:a="http://schemas.openxmlformats.org/drawingml/2006/main">
                <a:graphicData uri="http://schemas.microsoft.com/office/word/2010/wordprocessingShape">
                  <wps:wsp>
                    <wps:cNvSpPr txBox="1"/>
                    <wps:spPr>
                      <a:xfrm>
                        <a:off x="0" y="0"/>
                        <a:ext cx="1411200" cy="399600"/>
                      </a:xfrm>
                      <a:prstGeom prst="rect">
                        <a:avLst/>
                      </a:prstGeom>
                      <a:noFill/>
                      <a:ln w="6350">
                        <a:noFill/>
                      </a:ln>
                    </wps:spPr>
                    <wps:txbx>
                      <w:txbxContent>
                        <w:tbl>
                          <w:tblPr>
                            <w:tblStyle w:val="Tabelraster"/>
                            <w:tblW w:w="4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27" w:type="dxa"/>
                              <w:left w:w="0" w:type="dxa"/>
                              <w:right w:w="0" w:type="dxa"/>
                            </w:tblCellMar>
                            <w:tblLook w:val="04A0" w:firstRow="1" w:lastRow="0" w:firstColumn="1" w:lastColumn="0" w:noHBand="0" w:noVBand="1"/>
                          </w:tblPr>
                          <w:tblGrid>
                            <w:gridCol w:w="2265"/>
                            <w:gridCol w:w="2141"/>
                          </w:tblGrid>
                          <w:tr w:rsidR="009E2665" w:rsidRPr="00B40C8A" w14:paraId="452954CB" w14:textId="77777777" w:rsidTr="009E2665">
                            <w:tc>
                              <w:tcPr>
                                <w:tcW w:w="2330" w:type="dxa"/>
                              </w:tcPr>
                              <w:p w14:paraId="66BD28EA" w14:textId="7548320D" w:rsidR="009E2665" w:rsidRPr="00B40C8A" w:rsidRDefault="009E2665" w:rsidP="009E2665">
                                <w:pPr>
                                  <w:pStyle w:val="PagNo"/>
                                </w:pPr>
                                <w:r w:rsidRPr="00B40C8A">
                                  <w:tab/>
                                </w:r>
                                <w:r w:rsidRPr="00B40C8A">
                                  <w:rPr>
                                    <w:b/>
                                  </w:rPr>
                                  <w:fldChar w:fldCharType="begin"/>
                                </w:r>
                                <w:r w:rsidRPr="00B40C8A">
                                  <w:instrText xml:space="preserve"> IF </w:instrText>
                                </w:r>
                                <w:r w:rsidR="00B40C8A" w:rsidRPr="00B40C8A">
                                  <w:fldChar w:fldCharType="begin"/>
                                </w:r>
                                <w:r w:rsidR="00B40C8A" w:rsidRPr="00B40C8A">
                                  <w:instrText xml:space="preserve"> NUMPAGES </w:instrText>
                                </w:r>
                                <w:r w:rsidR="00B40C8A" w:rsidRPr="00B40C8A">
                                  <w:fldChar w:fldCharType="separate"/>
                                </w:r>
                                <w:r w:rsidR="00747B97">
                                  <w:instrText>1</w:instrText>
                                </w:r>
                                <w:r w:rsidR="00B40C8A" w:rsidRPr="00B40C8A">
                                  <w:fldChar w:fldCharType="end"/>
                                </w:r>
                                <w:r w:rsidRPr="00B40C8A">
                                  <w:instrText xml:space="preserve"> &gt; 1 "</w:instrText>
                                </w:r>
                                <w:r w:rsidRPr="00B40C8A">
                                  <w:rPr>
                                    <w:b/>
                                  </w:rPr>
                                  <w:fldChar w:fldCharType="begin"/>
                                </w:r>
                                <w:r w:rsidRPr="00B40C8A">
                                  <w:instrText xml:space="preserve"> PAGE </w:instrText>
                                </w:r>
                                <w:r w:rsidRPr="00B40C8A">
                                  <w:rPr>
                                    <w:b/>
                                  </w:rPr>
                                  <w:fldChar w:fldCharType="separate"/>
                                </w:r>
                                <w:r w:rsidR="00893FC0">
                                  <w:instrText>1</w:instrText>
                                </w:r>
                                <w:r w:rsidRPr="00B40C8A">
                                  <w:rPr>
                                    <w:b/>
                                  </w:rPr>
                                  <w:fldChar w:fldCharType="end"/>
                                </w:r>
                                <w:r w:rsidRPr="00B40C8A">
                                  <w:instrText>/</w:instrText>
                                </w:r>
                                <w:r w:rsidR="00B40C8A" w:rsidRPr="00B40C8A">
                                  <w:fldChar w:fldCharType="begin"/>
                                </w:r>
                                <w:r w:rsidR="00B40C8A" w:rsidRPr="00B40C8A">
                                  <w:instrText xml:space="preserve"> NUMPAGES </w:instrText>
                                </w:r>
                                <w:r w:rsidR="00B40C8A" w:rsidRPr="00B40C8A">
                                  <w:fldChar w:fldCharType="separate"/>
                                </w:r>
                                <w:r w:rsidR="00893FC0">
                                  <w:instrText>2</w:instrText>
                                </w:r>
                                <w:r w:rsidR="00B40C8A" w:rsidRPr="00B40C8A">
                                  <w:fldChar w:fldCharType="end"/>
                                </w:r>
                                <w:r w:rsidRPr="00B40C8A">
                                  <w:instrText xml:space="preserve">" "" </w:instrText>
                                </w:r>
                                <w:r w:rsidRPr="00B40C8A">
                                  <w:rPr>
                                    <w:b/>
                                  </w:rPr>
                                  <w:fldChar w:fldCharType="end"/>
                                </w:r>
                              </w:p>
                            </w:tc>
                            <w:tc>
                              <w:tcPr>
                                <w:tcW w:w="2203" w:type="dxa"/>
                              </w:tcPr>
                              <w:p w14:paraId="01D78C2D" w14:textId="77777777" w:rsidR="009E2665" w:rsidRPr="00B40C8A" w:rsidRDefault="009E2665" w:rsidP="009E2665"/>
                            </w:tc>
                          </w:tr>
                        </w:tbl>
                        <w:p w14:paraId="5DA6BD4C" w14:textId="77777777" w:rsidR="009E2665" w:rsidRPr="00B40C8A" w:rsidRDefault="009E266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DF434F" id="_x0000_t202" coordsize="21600,21600" o:spt="202" path="m,l,21600r21600,l21600,xe">
              <v:stroke joinstyle="miter"/>
              <v:path gradientshapeok="t" o:connecttype="rect"/>
            </v:shapetype>
            <v:shape id="Paginanummer" o:spid="_x0000_s1034" type="#_x0000_t202" style="position:absolute;margin-left:-70.1pt;margin-top:-25.2pt;width:111.1pt;height:31.45pt;z-index:251685887;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" filled="f" stroked="f" strokeweight=".5pt">
              <v:textbox inset="0,0,0,0">
                <w:txbxContent>
                  <w:tbl>
                    <w:tblPr>
                      <w:tblStyle w:val="Tabelraster"/>
                      <w:tblW w:w="4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27" w:type="dxa"/>
                        <w:left w:w="0" w:type="dxa"/>
                        <w:right w:w="0" w:type="dxa"/>
                      </w:tblCellMar>
                      <w:tblLook w:val="04A0" w:firstRow="1" w:lastRow="0" w:firstColumn="1" w:lastColumn="0" w:noHBand="0" w:noVBand="1"/>
                    </w:tblPr>
                    <w:tblGrid>
                      <w:gridCol w:w="2265"/>
                      <w:gridCol w:w="2141"/>
                    </w:tblGrid>
                    <w:tr w:rsidR="009E2665" w:rsidRPr="00B40C8A" w14:paraId="452954CB" w14:textId="77777777" w:rsidTr="009E2665">
                      <w:tc>
                        <w:tcPr>
                          <w:tcW w:w="2330" w:type="dxa"/>
                        </w:tcPr>
                        <w:p w14:paraId="66BD28EA" w14:textId="7548320D" w:rsidR="009E2665" w:rsidRPr="00B40C8A" w:rsidRDefault="009E2665" w:rsidP="009E2665">
                          <w:pPr>
                            <w:pStyle w:val="PagNo"/>
                          </w:pPr>
                          <w:r w:rsidRPr="00B40C8A">
                            <w:tab/>
                          </w:r>
                          <w:r w:rsidRPr="00B40C8A">
                            <w:rPr>
                              <w:b/>
                            </w:rPr>
                            <w:fldChar w:fldCharType="begin"/>
                          </w:r>
                          <w:r w:rsidRPr="00B40C8A">
                            <w:instrText xml:space="preserve"> IF </w:instrText>
                          </w:r>
                          <w:r w:rsidR="00B40C8A" w:rsidRPr="00B40C8A">
                            <w:fldChar w:fldCharType="begin"/>
                          </w:r>
                          <w:r w:rsidR="00B40C8A" w:rsidRPr="00B40C8A">
                            <w:instrText xml:space="preserve"> NUMPAGES </w:instrText>
                          </w:r>
                          <w:r w:rsidR="00B40C8A" w:rsidRPr="00B40C8A">
                            <w:fldChar w:fldCharType="separate"/>
                          </w:r>
                          <w:r w:rsidR="00747B97">
                            <w:instrText>1</w:instrText>
                          </w:r>
                          <w:r w:rsidR="00B40C8A" w:rsidRPr="00B40C8A">
                            <w:fldChar w:fldCharType="end"/>
                          </w:r>
                          <w:r w:rsidRPr="00B40C8A">
                            <w:instrText xml:space="preserve"> &gt; 1 "</w:instrText>
                          </w:r>
                          <w:r w:rsidRPr="00B40C8A">
                            <w:rPr>
                              <w:b/>
                            </w:rPr>
                            <w:fldChar w:fldCharType="begin"/>
                          </w:r>
                          <w:r w:rsidRPr="00B40C8A">
                            <w:instrText xml:space="preserve"> PAGE </w:instrText>
                          </w:r>
                          <w:r w:rsidRPr="00B40C8A">
                            <w:rPr>
                              <w:b/>
                            </w:rPr>
                            <w:fldChar w:fldCharType="separate"/>
                          </w:r>
                          <w:r w:rsidR="00893FC0">
                            <w:instrText>1</w:instrText>
                          </w:r>
                          <w:r w:rsidRPr="00B40C8A">
                            <w:rPr>
                              <w:b/>
                            </w:rPr>
                            <w:fldChar w:fldCharType="end"/>
                          </w:r>
                          <w:r w:rsidRPr="00B40C8A">
                            <w:instrText>/</w:instrText>
                          </w:r>
                          <w:r w:rsidR="00B40C8A" w:rsidRPr="00B40C8A">
                            <w:fldChar w:fldCharType="begin"/>
                          </w:r>
                          <w:r w:rsidR="00B40C8A" w:rsidRPr="00B40C8A">
                            <w:instrText xml:space="preserve"> NUMPAGES </w:instrText>
                          </w:r>
                          <w:r w:rsidR="00B40C8A" w:rsidRPr="00B40C8A">
                            <w:fldChar w:fldCharType="separate"/>
                          </w:r>
                          <w:r w:rsidR="00893FC0">
                            <w:instrText>2</w:instrText>
                          </w:r>
                          <w:r w:rsidR="00B40C8A" w:rsidRPr="00B40C8A">
                            <w:fldChar w:fldCharType="end"/>
                          </w:r>
                          <w:r w:rsidRPr="00B40C8A">
                            <w:instrText xml:space="preserve">" "" </w:instrText>
                          </w:r>
                          <w:r w:rsidRPr="00B40C8A">
                            <w:rPr>
                              <w:b/>
                            </w:rPr>
                            <w:fldChar w:fldCharType="end"/>
                          </w:r>
                        </w:p>
                      </w:tc>
                      <w:tc>
                        <w:tcPr>
                          <w:tcW w:w="2203" w:type="dxa"/>
                        </w:tcPr>
                        <w:p w14:paraId="01D78C2D" w14:textId="77777777" w:rsidR="009E2665" w:rsidRPr="00B40C8A" w:rsidRDefault="009E2665" w:rsidP="009E2665"/>
                      </w:tc>
                    </w:tr>
                  </w:tbl>
                  <w:p w14:paraId="5DA6BD4C" w14:textId="77777777" w:rsidR="009E2665" w:rsidRPr="00B40C8A" w:rsidRDefault="009E2665"/>
                </w:txbxContent>
              </v:textbox>
              <w10:wrap anchorx="margin"/>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A7E3E7" w14:textId="77777777" w:rsidR="00FE6B07" w:rsidRPr="00B40C8A" w:rsidRDefault="00FE6B07" w:rsidP="00BD08CF">
      <w:pPr>
        <w:spacing w:line="240" w:lineRule="auto"/>
      </w:pPr>
      <w:r w:rsidRPr="00B40C8A">
        <w:separator/>
      </w:r>
    </w:p>
  </w:footnote>
  <w:footnote w:type="continuationSeparator" w:id="0">
    <w:p w14:paraId="09FEEB39" w14:textId="77777777" w:rsidR="00FE6B07" w:rsidRPr="00B40C8A" w:rsidRDefault="00FE6B07" w:rsidP="00BD08CF">
      <w:pPr>
        <w:spacing w:line="240" w:lineRule="auto"/>
      </w:pPr>
      <w:r w:rsidRPr="00B40C8A">
        <w:continuationSeparator/>
      </w:r>
    </w:p>
  </w:footnote>
  <w:footnote w:id="1">
    <w:p w14:paraId="1B4AFA62" w14:textId="77777777" w:rsidR="000E56B5" w:rsidRDefault="000E56B5" w:rsidP="000E56B5">
      <w:pPr>
        <w:pStyle w:val="Voetnoottekst"/>
      </w:pPr>
      <w:r>
        <w:rPr>
          <w:rStyle w:val="Voetnootmarkering"/>
        </w:rPr>
        <w:footnoteRef/>
      </w:r>
      <w:r>
        <w:t xml:space="preserve"> </w:t>
      </w:r>
      <w:r w:rsidRPr="00735B9E">
        <w:t>Momenteel</w:t>
      </w:r>
      <w:r>
        <w:t xml:space="preserve"> (2025) </w:t>
      </w:r>
      <w:r w:rsidRPr="00735B9E">
        <w:t xml:space="preserve"> wordt deze hervisitatie herzien.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EF604" w14:textId="77777777" w:rsidR="000B2069" w:rsidRPr="00B40C8A" w:rsidRDefault="000B2069">
    <w:pPr>
      <w:pStyle w:val="Koptekst"/>
    </w:pPr>
    <w:r w:rsidRPr="00B40C8A">
      <mc:AlternateContent>
        <mc:Choice Requires="wps">
          <w:drawing>
            <wp:anchor distT="0" distB="0" distL="0" distR="0" simplePos="0" relativeHeight="251682303" behindDoc="0" locked="1" layoutInCell="1" allowOverlap="1" wp14:anchorId="6366757D" wp14:editId="6CB63198">
              <wp:simplePos x="0" y="0"/>
              <wp:positionH relativeFrom="page">
                <wp:align>right</wp:align>
              </wp:positionH>
              <wp:positionV relativeFrom="page">
                <wp:posOffset>0</wp:posOffset>
              </wp:positionV>
              <wp:extent cx="1720215" cy="10121900"/>
              <wp:effectExtent l="0" t="0" r="0" b="0"/>
              <wp:wrapSquare wrapText="left"/>
              <wp:docPr id="600260443" name="Verdrijvingsvlak"/>
              <wp:cNvGraphicFramePr/>
              <a:graphic xmlns:a="http://schemas.openxmlformats.org/drawingml/2006/main">
                <a:graphicData uri="http://schemas.microsoft.com/office/word/2010/wordprocessingShape">
                  <wps:wsp>
                    <wps:cNvSpPr/>
                    <wps:spPr>
                      <a:xfrm>
                        <a:off x="0" y="0"/>
                        <a:ext cx="1720215" cy="101219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75145" id="Verdrijvingsvlak" o:spid="_x0000_s1026" style="position:absolute;margin-left:84.25pt;margin-top:0;width:135.45pt;height:797pt;z-index:251682303;visibility:visible;mso-wrap-style:square;mso-width-percent:0;mso-height-percent:0;mso-wrap-distance-left:0;mso-wrap-distance-top:0;mso-wrap-distance-right:0;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" fillcolor="white [3212]" stroked="f" strokeweight="1pt">
              <w10:wrap type="square" side="left" anchorx="page" anchory="page"/>
              <w10:anchorlock/>
            </v:rect>
          </w:pict>
        </mc:Fallback>
      </mc:AlternateContent>
    </w:r>
    <w:r w:rsidRPr="00B40C8A">
      <w:drawing>
        <wp:anchor distT="0" distB="0" distL="114300" distR="114300" simplePos="0" relativeHeight="251683839" behindDoc="0" locked="1" layoutInCell="1" allowOverlap="1" wp14:anchorId="249997B8" wp14:editId="335E3F4B">
          <wp:simplePos x="0" y="0"/>
          <wp:positionH relativeFrom="rightMargin">
            <wp:posOffset>-410210</wp:posOffset>
          </wp:positionH>
          <wp:positionV relativeFrom="page">
            <wp:posOffset>500380</wp:posOffset>
          </wp:positionV>
          <wp:extent cx="666000" cy="1062000"/>
          <wp:effectExtent l="0" t="0" r="1270" b="5080"/>
          <wp:wrapNone/>
          <wp:docPr id="1202957851" name="Graphic 1202957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013458" name="Logo P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66000" cy="106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50C16"/>
    <w:multiLevelType w:val="multilevel"/>
    <w:tmpl w:val="835CD5E0"/>
    <w:numStyleLink w:val="STZopsomminggenummerd"/>
  </w:abstractNum>
  <w:abstractNum w:abstractNumId="1" w15:restartNumberingAfterBreak="0">
    <w:nsid w:val="1A3354DD"/>
    <w:multiLevelType w:val="singleLevel"/>
    <w:tmpl w:val="0413000F"/>
    <w:lvl w:ilvl="0">
      <w:start w:val="1"/>
      <w:numFmt w:val="decimal"/>
      <w:lvlText w:val="%1."/>
      <w:lvlJc w:val="left"/>
      <w:pPr>
        <w:ind w:left="928" w:hanging="360"/>
      </w:pPr>
    </w:lvl>
  </w:abstractNum>
  <w:abstractNum w:abstractNumId="2" w15:restartNumberingAfterBreak="0">
    <w:nsid w:val="1A7D651F"/>
    <w:multiLevelType w:val="multilevel"/>
    <w:tmpl w:val="26DC0806"/>
    <w:styleLink w:val="STZopsommingbullets"/>
    <w:lvl w:ilvl="0">
      <w:start w:val="1"/>
      <w:numFmt w:val="bullet"/>
      <w:pStyle w:val="Opsommingbullet1"/>
      <w:lvlText w:val=""/>
      <w:lvlJc w:val="left"/>
      <w:pPr>
        <w:ind w:left="284" w:hanging="284"/>
      </w:pPr>
      <w:rPr>
        <w:rFonts w:ascii="Symbol" w:hAnsi="Symbol" w:hint="default"/>
      </w:rPr>
    </w:lvl>
    <w:lvl w:ilvl="1">
      <w:start w:val="1"/>
      <w:numFmt w:val="none"/>
      <w:pStyle w:val="Opsommingbullet2"/>
      <w:lvlText w:val="&gt;"/>
      <w:lvlJc w:val="left"/>
      <w:pPr>
        <w:ind w:left="568" w:hanging="284"/>
      </w:pPr>
      <w:rPr>
        <w:rFonts w:hint="default"/>
      </w:rPr>
    </w:lvl>
    <w:lvl w:ilvl="2">
      <w:start w:val="1"/>
      <w:numFmt w:val="bullet"/>
      <w:lvlText w:val="–"/>
      <w:lvlJc w:val="left"/>
      <w:pPr>
        <w:ind w:left="852" w:hanging="284"/>
      </w:pPr>
      <w:rPr>
        <w:rFonts w:ascii="Ubuntu" w:hAnsi="Ubuntu" w:hint="default"/>
      </w:rPr>
    </w:lvl>
    <w:lvl w:ilvl="3">
      <w:start w:val="1"/>
      <w:numFmt w:val="bullet"/>
      <w:lvlText w:val="–"/>
      <w:lvlJc w:val="left"/>
      <w:pPr>
        <w:ind w:left="1136" w:hanging="284"/>
      </w:pPr>
      <w:rPr>
        <w:rFonts w:ascii="Ubuntu" w:hAnsi="Ubuntu" w:hint="default"/>
      </w:rPr>
    </w:lvl>
    <w:lvl w:ilvl="4">
      <w:start w:val="1"/>
      <w:numFmt w:val="bullet"/>
      <w:lvlText w:val="–"/>
      <w:lvlJc w:val="left"/>
      <w:pPr>
        <w:ind w:left="1420" w:hanging="284"/>
      </w:pPr>
      <w:rPr>
        <w:rFonts w:ascii="Ubuntu" w:hAnsi="Ubuntu" w:hint="default"/>
      </w:rPr>
    </w:lvl>
    <w:lvl w:ilvl="5">
      <w:start w:val="1"/>
      <w:numFmt w:val="bullet"/>
      <w:lvlText w:val="–"/>
      <w:lvlJc w:val="left"/>
      <w:pPr>
        <w:ind w:left="1704" w:hanging="284"/>
      </w:pPr>
      <w:rPr>
        <w:rFonts w:ascii="Ubuntu" w:hAnsi="Ubuntu" w:hint="default"/>
      </w:rPr>
    </w:lvl>
    <w:lvl w:ilvl="6">
      <w:start w:val="1"/>
      <w:numFmt w:val="bullet"/>
      <w:lvlText w:val="–"/>
      <w:lvlJc w:val="left"/>
      <w:pPr>
        <w:ind w:left="1988" w:hanging="284"/>
      </w:pPr>
      <w:rPr>
        <w:rFonts w:ascii="Ubuntu" w:hAnsi="Ubuntu" w:hint="default"/>
      </w:rPr>
    </w:lvl>
    <w:lvl w:ilvl="7">
      <w:start w:val="1"/>
      <w:numFmt w:val="bullet"/>
      <w:lvlText w:val="–"/>
      <w:lvlJc w:val="left"/>
      <w:pPr>
        <w:ind w:left="2272" w:hanging="284"/>
      </w:pPr>
      <w:rPr>
        <w:rFonts w:ascii="Ubuntu" w:hAnsi="Ubuntu" w:hint="default"/>
      </w:rPr>
    </w:lvl>
    <w:lvl w:ilvl="8">
      <w:start w:val="1"/>
      <w:numFmt w:val="bullet"/>
      <w:lvlText w:val="–"/>
      <w:lvlJc w:val="left"/>
      <w:pPr>
        <w:ind w:left="2556" w:hanging="284"/>
      </w:pPr>
      <w:rPr>
        <w:rFonts w:ascii="Ubuntu" w:hAnsi="Ubuntu" w:hint="default"/>
      </w:rPr>
    </w:lvl>
  </w:abstractNum>
  <w:abstractNum w:abstractNumId="3" w15:restartNumberingAfterBreak="0">
    <w:nsid w:val="21933C7C"/>
    <w:multiLevelType w:val="multilevel"/>
    <w:tmpl w:val="835CD5E0"/>
    <w:styleLink w:val="STZopsomminggenummerd"/>
    <w:lvl w:ilvl="0">
      <w:start w:val="1"/>
      <w:numFmt w:val="decimal"/>
      <w:pStyle w:val="Opsomminggenummerd1"/>
      <w:lvlText w:val="%1."/>
      <w:lvlJc w:val="left"/>
      <w:pPr>
        <w:ind w:left="284" w:hanging="284"/>
      </w:pPr>
      <w:rPr>
        <w:rFonts w:hint="default"/>
      </w:rPr>
    </w:lvl>
    <w:lvl w:ilvl="1">
      <w:start w:val="1"/>
      <w:numFmt w:val="decimal"/>
      <w:pStyle w:val="Opsomminggenummerd2"/>
      <w:lvlText w:val="%2."/>
      <w:lvlJc w:val="left"/>
      <w:pPr>
        <w:ind w:left="568" w:hanging="284"/>
      </w:pPr>
      <w:rPr>
        <w:rFonts w:hint="default"/>
      </w:rPr>
    </w:lvl>
    <w:lvl w:ilvl="2">
      <w:start w:val="1"/>
      <w:numFmt w:val="decimal"/>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decimal"/>
      <w:lvlText w:val="%5."/>
      <w:lvlJc w:val="left"/>
      <w:pPr>
        <w:ind w:left="1420" w:hanging="284"/>
      </w:pPr>
      <w:rPr>
        <w:rFonts w:hint="default"/>
      </w:rPr>
    </w:lvl>
    <w:lvl w:ilvl="5">
      <w:start w:val="1"/>
      <w:numFmt w:val="decimal"/>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decimal"/>
      <w:lvlText w:val="%8."/>
      <w:lvlJc w:val="left"/>
      <w:pPr>
        <w:ind w:left="2272" w:hanging="284"/>
      </w:pPr>
      <w:rPr>
        <w:rFonts w:hint="default"/>
      </w:rPr>
    </w:lvl>
    <w:lvl w:ilvl="8">
      <w:start w:val="1"/>
      <w:numFmt w:val="decimal"/>
      <w:lvlText w:val="%9."/>
      <w:lvlJc w:val="left"/>
      <w:pPr>
        <w:ind w:left="2556" w:hanging="284"/>
      </w:pPr>
      <w:rPr>
        <w:rFonts w:hint="default"/>
      </w:rPr>
    </w:lvl>
  </w:abstractNum>
  <w:abstractNum w:abstractNumId="4" w15:restartNumberingAfterBreak="0">
    <w:nsid w:val="286679FD"/>
    <w:multiLevelType w:val="multilevel"/>
    <w:tmpl w:val="26DC0806"/>
    <w:numStyleLink w:val="STZopsommingbullets"/>
  </w:abstractNum>
  <w:abstractNum w:abstractNumId="5" w15:restartNumberingAfterBreak="0">
    <w:nsid w:val="30172F32"/>
    <w:multiLevelType w:val="hybridMultilevel"/>
    <w:tmpl w:val="8258D42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34AA1207"/>
    <w:multiLevelType w:val="multilevel"/>
    <w:tmpl w:val="26DC0806"/>
    <w:numStyleLink w:val="STZopsommingbullets"/>
  </w:abstractNum>
  <w:abstractNum w:abstractNumId="7" w15:restartNumberingAfterBreak="0">
    <w:nsid w:val="363543A5"/>
    <w:multiLevelType w:val="multilevel"/>
    <w:tmpl w:val="13701F40"/>
    <w:styleLink w:val="STZhoofdstuknummering"/>
    <w:lvl w:ilvl="0">
      <w:start w:val="1"/>
      <w:numFmt w:val="decimal"/>
      <w:pStyle w:val="Kop1"/>
      <w:suff w:val="space"/>
      <w:lvlText w:val="%1. "/>
      <w:lvlJc w:val="left"/>
      <w:pPr>
        <w:ind w:left="0" w:firstLine="0"/>
      </w:pPr>
      <w:rPr>
        <w:rFonts w:hint="default"/>
      </w:rPr>
    </w:lvl>
    <w:lvl w:ilvl="1">
      <w:start w:val="1"/>
      <w:numFmt w:val="decimal"/>
      <w:pStyle w:val="Kop2"/>
      <w:suff w:val="space"/>
      <w:lvlText w:val="%1.%2 "/>
      <w:lvlJc w:val="left"/>
      <w:pPr>
        <w:ind w:left="0" w:firstLine="0"/>
      </w:pPr>
      <w:rPr>
        <w:rFonts w:hint="default"/>
      </w:rPr>
    </w:lvl>
    <w:lvl w:ilvl="2">
      <w:start w:val="1"/>
      <w:numFmt w:val="decimal"/>
      <w:pStyle w:val="Kop3"/>
      <w:suff w:val="space"/>
      <w:lvlText w:val="%1.%2.%3 "/>
      <w:lvlJc w:val="left"/>
      <w:pPr>
        <w:ind w:left="0" w:firstLine="0"/>
      </w:pPr>
      <w:rPr>
        <w:rFonts w:hint="default"/>
      </w:rPr>
    </w:lvl>
    <w:lvl w:ilvl="3">
      <w:start w:val="1"/>
      <w:numFmt w:val="none"/>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15:restartNumberingAfterBreak="0">
    <w:nsid w:val="368546FC"/>
    <w:multiLevelType w:val="hybridMultilevel"/>
    <w:tmpl w:val="E702D9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A1670C0"/>
    <w:multiLevelType w:val="multilevel"/>
    <w:tmpl w:val="835CD5E0"/>
    <w:numStyleLink w:val="STZopsomminggenummerd"/>
  </w:abstractNum>
  <w:abstractNum w:abstractNumId="10" w15:restartNumberingAfterBreak="0">
    <w:nsid w:val="5A565F73"/>
    <w:multiLevelType w:val="hybridMultilevel"/>
    <w:tmpl w:val="07A0E23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8AE3318"/>
    <w:multiLevelType w:val="multilevel"/>
    <w:tmpl w:val="26DC0806"/>
    <w:numStyleLink w:val="STZopsommingbullets"/>
  </w:abstractNum>
  <w:num w:numId="1" w16cid:durableId="1722972532">
    <w:abstractNumId w:val="2"/>
  </w:num>
  <w:num w:numId="2" w16cid:durableId="1237127307">
    <w:abstractNumId w:val="11"/>
  </w:num>
  <w:num w:numId="3" w16cid:durableId="1994598810">
    <w:abstractNumId w:val="4"/>
  </w:num>
  <w:num w:numId="4" w16cid:durableId="116486886">
    <w:abstractNumId w:val="6"/>
  </w:num>
  <w:num w:numId="5" w16cid:durableId="1011758266">
    <w:abstractNumId w:val="1"/>
  </w:num>
  <w:num w:numId="6" w16cid:durableId="611516690">
    <w:abstractNumId w:val="5"/>
  </w:num>
  <w:num w:numId="7" w16cid:durableId="597951139">
    <w:abstractNumId w:val="3"/>
  </w:num>
  <w:num w:numId="8" w16cid:durableId="83571762">
    <w:abstractNumId w:val="0"/>
  </w:num>
  <w:num w:numId="9" w16cid:durableId="1665860672">
    <w:abstractNumId w:val="9"/>
  </w:num>
  <w:num w:numId="10" w16cid:durableId="440496461">
    <w:abstractNumId w:val="10"/>
  </w:num>
  <w:num w:numId="11" w16cid:durableId="2078703185">
    <w:abstractNumId w:val="7"/>
  </w:num>
  <w:num w:numId="12" w16cid:durableId="1224022478">
    <w:abstractNumId w:val="7"/>
  </w:num>
  <w:num w:numId="13" w16cid:durableId="900211975">
    <w:abstractNumId w:val="7"/>
  </w:num>
  <w:num w:numId="14" w16cid:durableId="1093090435">
    <w:abstractNumId w:val="2"/>
  </w:num>
  <w:num w:numId="15" w16cid:durableId="746849019">
    <w:abstractNumId w:val="2"/>
  </w:num>
  <w:num w:numId="16" w16cid:durableId="1966815476">
    <w:abstractNumId w:val="9"/>
  </w:num>
  <w:num w:numId="17" w16cid:durableId="244339484">
    <w:abstractNumId w:val="9"/>
  </w:num>
  <w:num w:numId="18" w16cid:durableId="2025747290">
    <w:abstractNumId w:val="7"/>
  </w:num>
  <w:num w:numId="19" w16cid:durableId="594021080">
    <w:abstractNumId w:val="2"/>
  </w:num>
  <w:num w:numId="20" w16cid:durableId="923882297">
    <w:abstractNumId w:val="3"/>
  </w:num>
  <w:num w:numId="21" w16cid:durableId="9888273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DateAndTime/>
  <w:displayBackgroundShape/>
  <w:attachedTemplate r:id="rId1"/>
  <w:defaultTabStop w:val="708"/>
  <w:hyphenationZone w:val="425"/>
  <w:drawingGridHorizontalSpacing w:val="11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2DF"/>
    <w:rsid w:val="000252D7"/>
    <w:rsid w:val="00034893"/>
    <w:rsid w:val="000438F6"/>
    <w:rsid w:val="0006181D"/>
    <w:rsid w:val="000676BC"/>
    <w:rsid w:val="000A7F73"/>
    <w:rsid w:val="000B2069"/>
    <w:rsid w:val="000B59BD"/>
    <w:rsid w:val="000C211A"/>
    <w:rsid w:val="000C371A"/>
    <w:rsid w:val="000C76B1"/>
    <w:rsid w:val="000E4154"/>
    <w:rsid w:val="000E56B5"/>
    <w:rsid w:val="000E7DF8"/>
    <w:rsid w:val="000F49FC"/>
    <w:rsid w:val="00105B74"/>
    <w:rsid w:val="0013407E"/>
    <w:rsid w:val="0014146B"/>
    <w:rsid w:val="00154D50"/>
    <w:rsid w:val="0017173E"/>
    <w:rsid w:val="001A02B6"/>
    <w:rsid w:val="001B3604"/>
    <w:rsid w:val="001C6B84"/>
    <w:rsid w:val="001E2A98"/>
    <w:rsid w:val="00216DEE"/>
    <w:rsid w:val="0022148D"/>
    <w:rsid w:val="0023327E"/>
    <w:rsid w:val="002340AE"/>
    <w:rsid w:val="00250042"/>
    <w:rsid w:val="00251A97"/>
    <w:rsid w:val="00266C1B"/>
    <w:rsid w:val="00284368"/>
    <w:rsid w:val="00294229"/>
    <w:rsid w:val="002A2F71"/>
    <w:rsid w:val="002B050A"/>
    <w:rsid w:val="002C3232"/>
    <w:rsid w:val="002D72B5"/>
    <w:rsid w:val="002F1E07"/>
    <w:rsid w:val="003001ED"/>
    <w:rsid w:val="00311B34"/>
    <w:rsid w:val="00341E37"/>
    <w:rsid w:val="00355C58"/>
    <w:rsid w:val="0037557F"/>
    <w:rsid w:val="00384A7B"/>
    <w:rsid w:val="003941BF"/>
    <w:rsid w:val="003B6B25"/>
    <w:rsid w:val="003C5BCC"/>
    <w:rsid w:val="003F4E4A"/>
    <w:rsid w:val="00405A76"/>
    <w:rsid w:val="00423560"/>
    <w:rsid w:val="00433869"/>
    <w:rsid w:val="00447B81"/>
    <w:rsid w:val="004610C4"/>
    <w:rsid w:val="00490B3D"/>
    <w:rsid w:val="00490FA7"/>
    <w:rsid w:val="004A29C6"/>
    <w:rsid w:val="004B56FD"/>
    <w:rsid w:val="00511C98"/>
    <w:rsid w:val="00521694"/>
    <w:rsid w:val="00574AAF"/>
    <w:rsid w:val="005B53CD"/>
    <w:rsid w:val="005B7D23"/>
    <w:rsid w:val="005C1E2B"/>
    <w:rsid w:val="005D23B0"/>
    <w:rsid w:val="005D2B13"/>
    <w:rsid w:val="005D5542"/>
    <w:rsid w:val="005E732A"/>
    <w:rsid w:val="005F36F6"/>
    <w:rsid w:val="005F412E"/>
    <w:rsid w:val="005F43D7"/>
    <w:rsid w:val="006032BD"/>
    <w:rsid w:val="00620B29"/>
    <w:rsid w:val="006467FD"/>
    <w:rsid w:val="00647282"/>
    <w:rsid w:val="00674E2F"/>
    <w:rsid w:val="00682957"/>
    <w:rsid w:val="006E0D68"/>
    <w:rsid w:val="006E640B"/>
    <w:rsid w:val="00702486"/>
    <w:rsid w:val="00731AA9"/>
    <w:rsid w:val="007375B3"/>
    <w:rsid w:val="00746A06"/>
    <w:rsid w:val="00747B97"/>
    <w:rsid w:val="0077685D"/>
    <w:rsid w:val="007A22DF"/>
    <w:rsid w:val="007A542F"/>
    <w:rsid w:val="007B3FCF"/>
    <w:rsid w:val="007D0636"/>
    <w:rsid w:val="008224CA"/>
    <w:rsid w:val="008241EE"/>
    <w:rsid w:val="00827A91"/>
    <w:rsid w:val="00842241"/>
    <w:rsid w:val="00893FC0"/>
    <w:rsid w:val="008A5B84"/>
    <w:rsid w:val="008B2403"/>
    <w:rsid w:val="008D0DC1"/>
    <w:rsid w:val="008D38DE"/>
    <w:rsid w:val="00915659"/>
    <w:rsid w:val="0092197E"/>
    <w:rsid w:val="0093090B"/>
    <w:rsid w:val="00945296"/>
    <w:rsid w:val="009578FC"/>
    <w:rsid w:val="009903BB"/>
    <w:rsid w:val="009953BF"/>
    <w:rsid w:val="009A50F4"/>
    <w:rsid w:val="009A56A7"/>
    <w:rsid w:val="009B4B4D"/>
    <w:rsid w:val="009E2665"/>
    <w:rsid w:val="00A10211"/>
    <w:rsid w:val="00A1047A"/>
    <w:rsid w:val="00A25FB2"/>
    <w:rsid w:val="00A43ADB"/>
    <w:rsid w:val="00A52996"/>
    <w:rsid w:val="00A67F90"/>
    <w:rsid w:val="00A70C58"/>
    <w:rsid w:val="00AB74A1"/>
    <w:rsid w:val="00AC4A9C"/>
    <w:rsid w:val="00AE0488"/>
    <w:rsid w:val="00B03FC8"/>
    <w:rsid w:val="00B0477C"/>
    <w:rsid w:val="00B359D0"/>
    <w:rsid w:val="00B40C8A"/>
    <w:rsid w:val="00B50AB3"/>
    <w:rsid w:val="00B76BE2"/>
    <w:rsid w:val="00BB2E3A"/>
    <w:rsid w:val="00BD08CF"/>
    <w:rsid w:val="00BE2F10"/>
    <w:rsid w:val="00BF2BC1"/>
    <w:rsid w:val="00C028A7"/>
    <w:rsid w:val="00C12E34"/>
    <w:rsid w:val="00C5422F"/>
    <w:rsid w:val="00C77085"/>
    <w:rsid w:val="00C80092"/>
    <w:rsid w:val="00C83BA7"/>
    <w:rsid w:val="00CA139C"/>
    <w:rsid w:val="00CF5CF9"/>
    <w:rsid w:val="00D160C2"/>
    <w:rsid w:val="00D213A2"/>
    <w:rsid w:val="00D315A1"/>
    <w:rsid w:val="00D35CA9"/>
    <w:rsid w:val="00D41B90"/>
    <w:rsid w:val="00D90ED8"/>
    <w:rsid w:val="00DA742D"/>
    <w:rsid w:val="00DC2568"/>
    <w:rsid w:val="00DD4EB0"/>
    <w:rsid w:val="00DF5E32"/>
    <w:rsid w:val="00E146B6"/>
    <w:rsid w:val="00E210B1"/>
    <w:rsid w:val="00E56C99"/>
    <w:rsid w:val="00EA13F1"/>
    <w:rsid w:val="00EC454E"/>
    <w:rsid w:val="00EC7764"/>
    <w:rsid w:val="00ED0565"/>
    <w:rsid w:val="00ED4EE5"/>
    <w:rsid w:val="00EF3573"/>
    <w:rsid w:val="00F03B67"/>
    <w:rsid w:val="00F5268C"/>
    <w:rsid w:val="00FD42C5"/>
    <w:rsid w:val="00FE6B0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D471E4"/>
  <w15:chartTrackingRefBased/>
  <w15:docId w15:val="{49C8FB32-E5AD-4D25-8699-F1F76DF5A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Ubuntu Light" w:eastAsiaTheme="minorHAnsi" w:hAnsi="Ubuntu Light" w:cstheme="minorBidi"/>
        <w:color w:val="0E3266" w:themeColor="text2"/>
        <w:kern w:val="2"/>
        <w:lang w:val="nl-NL" w:eastAsia="en-US" w:bidi="ar-SA"/>
        <w14:ligatures w14:val="standardContextual"/>
      </w:rPr>
    </w:rPrDefault>
    <w:pPrDefault>
      <w:pPr>
        <w:spacing w:line="314" w:lineRule="auto"/>
        <w:jc w:val="both"/>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2F1E07"/>
    <w:pPr>
      <w:spacing w:line="312" w:lineRule="auto"/>
    </w:pPr>
    <w:rPr>
      <w:noProof/>
    </w:rPr>
  </w:style>
  <w:style w:type="paragraph" w:styleId="Kop1">
    <w:name w:val="heading 1"/>
    <w:basedOn w:val="Standaard"/>
    <w:next w:val="Standaard"/>
    <w:link w:val="Kop1Char"/>
    <w:qFormat/>
    <w:rsid w:val="00AE0488"/>
    <w:pPr>
      <w:keepNext/>
      <w:keepLines/>
      <w:numPr>
        <w:numId w:val="18"/>
      </w:numPr>
      <w:pBdr>
        <w:bottom w:val="single" w:sz="4" w:space="0" w:color="0E3266" w:themeColor="text2"/>
      </w:pBdr>
      <w:suppressAutoHyphens/>
      <w:spacing w:after="160" w:line="288" w:lineRule="auto"/>
      <w:jc w:val="left"/>
      <w:outlineLvl w:val="0"/>
    </w:pPr>
    <w:rPr>
      <w:rFonts w:eastAsiaTheme="majorEastAsia" w:cstheme="majorBidi"/>
      <w:sz w:val="32"/>
      <w:szCs w:val="32"/>
    </w:rPr>
  </w:style>
  <w:style w:type="paragraph" w:styleId="Kop2">
    <w:name w:val="heading 2"/>
    <w:basedOn w:val="Standaard"/>
    <w:next w:val="Standaard"/>
    <w:link w:val="Kop2Char"/>
    <w:qFormat/>
    <w:rsid w:val="00A10211"/>
    <w:pPr>
      <w:keepNext/>
      <w:keepLines/>
      <w:numPr>
        <w:ilvl w:val="1"/>
        <w:numId w:val="18"/>
      </w:numPr>
      <w:suppressAutoHyphens/>
      <w:spacing w:before="300"/>
      <w:jc w:val="left"/>
      <w:outlineLvl w:val="1"/>
    </w:pPr>
    <w:rPr>
      <w:rFonts w:ascii="Ubuntu" w:eastAsiaTheme="majorEastAsia" w:hAnsi="Ubuntu" w:cstheme="majorBidi"/>
      <w:b/>
      <w:szCs w:val="26"/>
    </w:rPr>
  </w:style>
  <w:style w:type="paragraph" w:styleId="Kop3">
    <w:name w:val="heading 3"/>
    <w:basedOn w:val="Standaard"/>
    <w:next w:val="Standaard"/>
    <w:link w:val="Kop3Char"/>
    <w:qFormat/>
    <w:rsid w:val="00A10211"/>
    <w:pPr>
      <w:keepNext/>
      <w:keepLines/>
      <w:numPr>
        <w:ilvl w:val="2"/>
        <w:numId w:val="18"/>
      </w:numPr>
      <w:suppressAutoHyphens/>
      <w:spacing w:before="300"/>
      <w:jc w:val="left"/>
      <w:outlineLvl w:val="2"/>
    </w:pPr>
    <w:rPr>
      <w:rFonts w:ascii="Ubuntu Medium" w:eastAsiaTheme="majorEastAsia" w:hAnsi="Ubuntu Medium" w:cstheme="majorBidi"/>
      <w:color w:val="5890F8" w:themeColor="accent2"/>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AE0488"/>
    <w:rPr>
      <w:rFonts w:eastAsiaTheme="majorEastAsia" w:cstheme="majorBidi"/>
      <w:sz w:val="32"/>
      <w:szCs w:val="32"/>
    </w:rPr>
  </w:style>
  <w:style w:type="paragraph" w:styleId="Lijstalinea">
    <w:name w:val="List Paragraph"/>
    <w:basedOn w:val="Standaard"/>
    <w:uiPriority w:val="34"/>
    <w:qFormat/>
    <w:rsid w:val="00A10211"/>
    <w:pPr>
      <w:contextualSpacing/>
    </w:pPr>
  </w:style>
  <w:style w:type="paragraph" w:styleId="Koptekst">
    <w:name w:val="header"/>
    <w:basedOn w:val="Standaard"/>
    <w:link w:val="KoptekstChar"/>
    <w:uiPriority w:val="99"/>
    <w:rsid w:val="00E56C99"/>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E56C99"/>
    <w:rPr>
      <w:noProof/>
    </w:rPr>
  </w:style>
  <w:style w:type="paragraph" w:styleId="Voettekst">
    <w:name w:val="footer"/>
    <w:basedOn w:val="Standaard"/>
    <w:link w:val="VoettekstChar"/>
    <w:uiPriority w:val="99"/>
    <w:rsid w:val="0017173E"/>
    <w:pPr>
      <w:tabs>
        <w:tab w:val="right" w:pos="9696"/>
      </w:tabs>
      <w:ind w:right="-2268"/>
      <w:jc w:val="left"/>
    </w:pPr>
    <w:rPr>
      <w:rFonts w:ascii="Ubuntu Medium" w:hAnsi="Ubuntu Medium"/>
      <w:sz w:val="18"/>
    </w:rPr>
  </w:style>
  <w:style w:type="character" w:customStyle="1" w:styleId="VoettekstChar">
    <w:name w:val="Voettekst Char"/>
    <w:basedOn w:val="Standaardalinea-lettertype"/>
    <w:link w:val="Voettekst"/>
    <w:uiPriority w:val="99"/>
    <w:rsid w:val="0017173E"/>
    <w:rPr>
      <w:rFonts w:ascii="Ubuntu Medium" w:hAnsi="Ubuntu Medium"/>
      <w:sz w:val="18"/>
    </w:rPr>
  </w:style>
  <w:style w:type="table" w:styleId="Tabelraster">
    <w:name w:val="Table Grid"/>
    <w:basedOn w:val="Standaardtabel"/>
    <w:uiPriority w:val="39"/>
    <w:rsid w:val="00A10211"/>
    <w:pPr>
      <w:spacing w:line="312" w:lineRule="auto"/>
      <w:jc w:val="left"/>
    </w:pPr>
    <w:tblPr>
      <w:tblBorders>
        <w:top w:val="single" w:sz="4" w:space="0" w:color="0E3266" w:themeColor="text2"/>
        <w:left w:val="single" w:sz="4" w:space="0" w:color="0E3266" w:themeColor="text2"/>
        <w:bottom w:val="single" w:sz="4" w:space="0" w:color="0E3266" w:themeColor="text2"/>
        <w:right w:val="single" w:sz="4" w:space="0" w:color="0E3266" w:themeColor="text2"/>
        <w:insideH w:val="single" w:sz="4" w:space="0" w:color="0E3266" w:themeColor="text2"/>
        <w:insideV w:val="single" w:sz="4" w:space="0" w:color="0E3266" w:themeColor="text2"/>
      </w:tblBorders>
      <w:tblCellMar>
        <w:top w:w="57" w:type="dxa"/>
      </w:tblCellMar>
    </w:tblPr>
  </w:style>
  <w:style w:type="table" w:styleId="Onopgemaaktetabel1">
    <w:name w:val="Plain Table 1"/>
    <w:basedOn w:val="Standaardtabel"/>
    <w:uiPriority w:val="41"/>
    <w:rsid w:val="00A10211"/>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rasterlicht">
    <w:name w:val="Grid Table Light"/>
    <w:basedOn w:val="Standaardtabel"/>
    <w:uiPriority w:val="40"/>
    <w:rsid w:val="00A10211"/>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Tekstvantijdelijkeaanduiding">
    <w:name w:val="Placeholder Text"/>
    <w:basedOn w:val="Standaardalinea-lettertype"/>
    <w:uiPriority w:val="99"/>
    <w:semiHidden/>
    <w:rsid w:val="00A10211"/>
    <w:rPr>
      <w:color w:val="808080"/>
    </w:rPr>
  </w:style>
  <w:style w:type="paragraph" w:customStyle="1" w:styleId="Opsommingbullet1">
    <w:name w:val="Opsomming bullet (1)"/>
    <w:basedOn w:val="Standaard"/>
    <w:uiPriority w:val="4"/>
    <w:qFormat/>
    <w:rsid w:val="00A10211"/>
    <w:pPr>
      <w:numPr>
        <w:numId w:val="19"/>
      </w:numPr>
    </w:pPr>
  </w:style>
  <w:style w:type="paragraph" w:customStyle="1" w:styleId="Opsommingbullet2">
    <w:name w:val="Opsomming bullet (2)"/>
    <w:basedOn w:val="Opsommingbullet1"/>
    <w:uiPriority w:val="4"/>
    <w:qFormat/>
    <w:rsid w:val="00A10211"/>
    <w:pPr>
      <w:numPr>
        <w:ilvl w:val="1"/>
      </w:numPr>
    </w:pPr>
  </w:style>
  <w:style w:type="numbering" w:customStyle="1" w:styleId="STZopsommingbullets">
    <w:name w:val="STZ opsomming bullets"/>
    <w:uiPriority w:val="99"/>
    <w:rsid w:val="00A10211"/>
    <w:pPr>
      <w:numPr>
        <w:numId w:val="1"/>
      </w:numPr>
    </w:pPr>
  </w:style>
  <w:style w:type="paragraph" w:customStyle="1" w:styleId="Opsomminggenummerd2">
    <w:name w:val="Opsomming genummerd (2)"/>
    <w:basedOn w:val="Standaard"/>
    <w:uiPriority w:val="4"/>
    <w:qFormat/>
    <w:rsid w:val="00A10211"/>
    <w:pPr>
      <w:numPr>
        <w:ilvl w:val="1"/>
        <w:numId w:val="20"/>
      </w:numPr>
    </w:pPr>
  </w:style>
  <w:style w:type="numbering" w:customStyle="1" w:styleId="STZopsomminggenummerd">
    <w:name w:val="STZ opsomming genummerd"/>
    <w:uiPriority w:val="99"/>
    <w:rsid w:val="00A10211"/>
    <w:pPr>
      <w:numPr>
        <w:numId w:val="7"/>
      </w:numPr>
    </w:pPr>
  </w:style>
  <w:style w:type="paragraph" w:customStyle="1" w:styleId="Opsomminggenummerd1">
    <w:name w:val="Opsomming genummerd (1)"/>
    <w:basedOn w:val="Standaard"/>
    <w:uiPriority w:val="4"/>
    <w:qFormat/>
    <w:rsid w:val="00A10211"/>
    <w:pPr>
      <w:numPr>
        <w:numId w:val="20"/>
      </w:numPr>
    </w:pPr>
  </w:style>
  <w:style w:type="character" w:customStyle="1" w:styleId="Kop2Char">
    <w:name w:val="Kop 2 Char"/>
    <w:basedOn w:val="Standaardalinea-lettertype"/>
    <w:link w:val="Kop2"/>
    <w:rsid w:val="00A10211"/>
    <w:rPr>
      <w:rFonts w:ascii="Ubuntu" w:eastAsiaTheme="majorEastAsia" w:hAnsi="Ubuntu" w:cstheme="majorBidi"/>
      <w:b/>
      <w:szCs w:val="26"/>
    </w:rPr>
  </w:style>
  <w:style w:type="character" w:customStyle="1" w:styleId="Kop3Char">
    <w:name w:val="Kop 3 Char"/>
    <w:basedOn w:val="Standaardalinea-lettertype"/>
    <w:link w:val="Kop3"/>
    <w:rsid w:val="00A10211"/>
    <w:rPr>
      <w:rFonts w:ascii="Ubuntu Medium" w:eastAsiaTheme="majorEastAsia" w:hAnsi="Ubuntu Medium" w:cstheme="majorBidi"/>
      <w:color w:val="5890F8" w:themeColor="accent2"/>
      <w:szCs w:val="24"/>
    </w:rPr>
  </w:style>
  <w:style w:type="paragraph" w:customStyle="1" w:styleId="Adresbloktitel">
    <w:name w:val="Adresblok titel"/>
    <w:basedOn w:val="Standaard"/>
    <w:next w:val="Adresblokkop"/>
    <w:uiPriority w:val="6"/>
    <w:qFormat/>
    <w:rsid w:val="00A10211"/>
    <w:pPr>
      <w:spacing w:line="240" w:lineRule="exact"/>
    </w:pPr>
    <w:rPr>
      <w:rFonts w:asciiTheme="majorHAnsi" w:hAnsiTheme="majorHAnsi"/>
      <w:b/>
      <w:bCs/>
      <w:sz w:val="18"/>
      <w:szCs w:val="18"/>
    </w:rPr>
  </w:style>
  <w:style w:type="paragraph" w:customStyle="1" w:styleId="Adresblokkop">
    <w:name w:val="Adresblok kop"/>
    <w:basedOn w:val="Standaard"/>
    <w:next w:val="Adresbloktekst"/>
    <w:uiPriority w:val="6"/>
    <w:qFormat/>
    <w:rsid w:val="00A10211"/>
    <w:pPr>
      <w:spacing w:line="240" w:lineRule="exact"/>
    </w:pPr>
    <w:rPr>
      <w:rFonts w:asciiTheme="majorHAnsi" w:hAnsiTheme="majorHAnsi"/>
      <w:b/>
      <w:bCs/>
      <w:sz w:val="16"/>
      <w:szCs w:val="16"/>
    </w:rPr>
  </w:style>
  <w:style w:type="paragraph" w:customStyle="1" w:styleId="Adresbloktekst">
    <w:name w:val="Adresblok tekst"/>
    <w:basedOn w:val="Standaard"/>
    <w:uiPriority w:val="6"/>
    <w:qFormat/>
    <w:rsid w:val="00B40C8A"/>
    <w:pPr>
      <w:suppressAutoHyphens/>
      <w:spacing w:line="240" w:lineRule="exact"/>
    </w:pPr>
    <w:rPr>
      <w:sz w:val="16"/>
      <w:szCs w:val="16"/>
    </w:rPr>
  </w:style>
  <w:style w:type="paragraph" w:customStyle="1" w:styleId="Alineavetlettertype">
    <w:name w:val="Alinea vet lettertype"/>
    <w:basedOn w:val="Standaard"/>
    <w:next w:val="Standaard"/>
    <w:uiPriority w:val="3"/>
    <w:qFormat/>
    <w:rsid w:val="00A10211"/>
    <w:pPr>
      <w:jc w:val="left"/>
    </w:pPr>
    <w:rPr>
      <w:rFonts w:ascii="Ubuntu Medium" w:hAnsi="Ubuntu Medium"/>
    </w:rPr>
  </w:style>
  <w:style w:type="character" w:customStyle="1" w:styleId="Selectievetlettertype">
    <w:name w:val="Selectie vet lettertype"/>
    <w:basedOn w:val="Standaardalinea-lettertype"/>
    <w:uiPriority w:val="3"/>
    <w:qFormat/>
    <w:rsid w:val="00A10211"/>
    <w:rPr>
      <w:rFonts w:ascii="Ubuntu Medium" w:hAnsi="Ubuntu Medium"/>
    </w:rPr>
  </w:style>
  <w:style w:type="character" w:styleId="Hyperlink">
    <w:name w:val="Hyperlink"/>
    <w:basedOn w:val="Standaardalinea-lettertype"/>
    <w:uiPriority w:val="99"/>
    <w:rsid w:val="00A10211"/>
    <w:rPr>
      <w:rFonts w:ascii="Ubuntu Medium" w:hAnsi="Ubuntu Medium"/>
      <w:color w:val="0E3266" w:themeColor="text2"/>
      <w:u w:val="single"/>
      <w:bdr w:val="none" w:sz="0" w:space="0" w:color="auto"/>
    </w:rPr>
  </w:style>
  <w:style w:type="character" w:styleId="Onopgelostemelding">
    <w:name w:val="Unresolved Mention"/>
    <w:basedOn w:val="Standaardalinea-lettertype"/>
    <w:uiPriority w:val="99"/>
    <w:semiHidden/>
    <w:unhideWhenUsed/>
    <w:rsid w:val="00A10211"/>
    <w:rPr>
      <w:color w:val="605E5C"/>
      <w:shd w:val="clear" w:color="auto" w:fill="E1DFDD"/>
    </w:rPr>
  </w:style>
  <w:style w:type="paragraph" w:customStyle="1" w:styleId="Uitingtitel">
    <w:name w:val="Uitingtitel"/>
    <w:basedOn w:val="Alineavetlettertype"/>
    <w:uiPriority w:val="7"/>
    <w:qFormat/>
    <w:rsid w:val="0014146B"/>
    <w:pPr>
      <w:framePr w:wrap="around" w:hAnchor="text" w:y="-311"/>
      <w:spacing w:line="240" w:lineRule="auto"/>
      <w:suppressOverlap/>
    </w:pPr>
    <w:rPr>
      <w:rFonts w:asciiTheme="majorHAnsi" w:hAnsiTheme="majorHAnsi"/>
      <w:b/>
      <w:bCs/>
      <w:sz w:val="60"/>
      <w:szCs w:val="60"/>
    </w:rPr>
  </w:style>
  <w:style w:type="paragraph" w:customStyle="1" w:styleId="Uitingsubtitel">
    <w:name w:val="Uitingsubtitel"/>
    <w:basedOn w:val="Standaard"/>
    <w:uiPriority w:val="8"/>
    <w:qFormat/>
    <w:rsid w:val="00B0477C"/>
    <w:pPr>
      <w:framePr w:wrap="around" w:hAnchor="text" w:y="-311"/>
      <w:suppressOverlap/>
      <w:jc w:val="left"/>
    </w:pPr>
    <w:rPr>
      <w:sz w:val="40"/>
      <w:szCs w:val="40"/>
    </w:rPr>
  </w:style>
  <w:style w:type="paragraph" w:customStyle="1" w:styleId="Voettekstomslag">
    <w:name w:val="Voettekst omslag"/>
    <w:basedOn w:val="Voettekst"/>
    <w:uiPriority w:val="8"/>
    <w:qFormat/>
    <w:rsid w:val="00521694"/>
    <w:pPr>
      <w:tabs>
        <w:tab w:val="right" w:pos="9267"/>
      </w:tabs>
    </w:pPr>
    <w:rPr>
      <w:color w:val="5890F8" w:themeColor="accent2"/>
      <w:sz w:val="20"/>
      <w:lang w:val="en-US"/>
    </w:rPr>
  </w:style>
  <w:style w:type="paragraph" w:customStyle="1" w:styleId="Label">
    <w:name w:val="Label"/>
    <w:basedOn w:val="Standaard"/>
    <w:uiPriority w:val="7"/>
    <w:qFormat/>
    <w:rsid w:val="007B3FCF"/>
    <w:pPr>
      <w:framePr w:wrap="around" w:hAnchor="text" w:y="-271"/>
      <w:suppressOverlap/>
      <w:jc w:val="left"/>
    </w:pPr>
    <w:rPr>
      <w:rFonts w:ascii="Ubuntu Medium" w:hAnsi="Ubuntu Medium"/>
      <w:color w:val="5890F8" w:themeColor="accent2"/>
    </w:rPr>
  </w:style>
  <w:style w:type="numbering" w:customStyle="1" w:styleId="STZhoofdstuknummering">
    <w:name w:val="STZ hoofdstuknummering"/>
    <w:uiPriority w:val="99"/>
    <w:rsid w:val="00A10211"/>
    <w:pPr>
      <w:numPr>
        <w:numId w:val="11"/>
      </w:numPr>
    </w:pPr>
  </w:style>
  <w:style w:type="paragraph" w:customStyle="1" w:styleId="Tussenkop1">
    <w:name w:val="Tussenkop 1"/>
    <w:basedOn w:val="Standaard"/>
    <w:next w:val="Standaard"/>
    <w:qFormat/>
    <w:rsid w:val="00A10211"/>
    <w:pPr>
      <w:spacing w:before="300"/>
      <w:jc w:val="left"/>
    </w:pPr>
    <w:rPr>
      <w:rFonts w:ascii="Ubuntu Medium" w:hAnsi="Ubuntu Medium"/>
    </w:rPr>
  </w:style>
  <w:style w:type="paragraph" w:customStyle="1" w:styleId="Tussenkop2">
    <w:name w:val="Tussenkop 2"/>
    <w:basedOn w:val="Standaard"/>
    <w:next w:val="Standaard"/>
    <w:qFormat/>
    <w:rsid w:val="00A10211"/>
    <w:pPr>
      <w:spacing w:before="300"/>
      <w:jc w:val="left"/>
    </w:pPr>
    <w:rPr>
      <w:rFonts w:ascii="Ubuntu Medium" w:hAnsi="Ubuntu Medium"/>
      <w:color w:val="5890F8" w:themeColor="accent2"/>
    </w:rPr>
  </w:style>
  <w:style w:type="paragraph" w:customStyle="1" w:styleId="PagNo">
    <w:name w:val="PagNo"/>
    <w:basedOn w:val="Voettekst"/>
    <w:uiPriority w:val="1"/>
    <w:qFormat/>
    <w:rsid w:val="000252D7"/>
    <w:pPr>
      <w:tabs>
        <w:tab w:val="clear" w:pos="9696"/>
        <w:tab w:val="right" w:pos="1814"/>
      </w:tabs>
      <w:ind w:right="0"/>
    </w:pPr>
    <w:rPr>
      <w:rFonts w:asciiTheme="minorHAnsi" w:hAnsiTheme="minorHAnsi"/>
    </w:rPr>
  </w:style>
  <w:style w:type="character" w:customStyle="1" w:styleId="Uitingentitelteken">
    <w:name w:val="Uitingentitel (teken)"/>
    <w:basedOn w:val="Standaardalinea-lettertype"/>
    <w:uiPriority w:val="1"/>
    <w:rsid w:val="00842241"/>
    <w:rPr>
      <w:rFonts w:ascii="Ubuntu" w:hAnsi="Ubuntu"/>
      <w:b/>
      <w:color w:val="0E3266" w:themeColor="text2"/>
      <w:kern w:val="16"/>
      <w:position w:val="8"/>
      <w:sz w:val="60"/>
    </w:rPr>
  </w:style>
  <w:style w:type="paragraph" w:customStyle="1" w:styleId="Uitingentiteltext">
    <w:name w:val="Uitingentitel text"/>
    <w:basedOn w:val="Standaard"/>
    <w:next w:val="Standaard"/>
    <w:uiPriority w:val="1"/>
    <w:qFormat/>
    <w:rsid w:val="00682957"/>
    <w:pPr>
      <w:spacing w:line="700" w:lineRule="exact"/>
      <w:jc w:val="left"/>
    </w:pPr>
  </w:style>
  <w:style w:type="paragraph" w:styleId="Voetnoottekst">
    <w:name w:val="footnote text"/>
    <w:basedOn w:val="Standaard"/>
    <w:link w:val="VoetnoottekstChar"/>
    <w:uiPriority w:val="99"/>
    <w:semiHidden/>
    <w:unhideWhenUsed/>
    <w:rsid w:val="000E56B5"/>
    <w:pPr>
      <w:spacing w:line="240" w:lineRule="auto"/>
    </w:pPr>
  </w:style>
  <w:style w:type="character" w:customStyle="1" w:styleId="VoetnoottekstChar">
    <w:name w:val="Voetnoottekst Char"/>
    <w:basedOn w:val="Standaardalinea-lettertype"/>
    <w:link w:val="Voetnoottekst"/>
    <w:uiPriority w:val="99"/>
    <w:semiHidden/>
    <w:rsid w:val="000E56B5"/>
    <w:rPr>
      <w:noProof/>
    </w:rPr>
  </w:style>
  <w:style w:type="character" w:styleId="Voetnootmarkering">
    <w:name w:val="footnote reference"/>
    <w:basedOn w:val="Standaardalinea-lettertype"/>
    <w:uiPriority w:val="99"/>
    <w:semiHidden/>
    <w:unhideWhenUsed/>
    <w:rsid w:val="000E56B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sv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zonneveld\STZ%20Ziekenhuizen\Communicatie%20&amp;%20PR%20-%20Documenten\Huisstijl\Huisstijl%20april%202024\STZ_Memo%20sjabloon_v5.dotx" TargetMode="External"/></Relationships>
</file>

<file path=word/theme/theme1.xml><?xml version="1.0" encoding="utf-8"?>
<a:theme xmlns:a="http://schemas.openxmlformats.org/drawingml/2006/main" name="Kantoorthema">
  <a:themeElements>
    <a:clrScheme name="STZ kleuren Word">
      <a:dk1>
        <a:sysClr val="windowText" lastClr="000000"/>
      </a:dk1>
      <a:lt1>
        <a:sysClr val="window" lastClr="FFFFFF"/>
      </a:lt1>
      <a:dk2>
        <a:srgbClr val="0E3266"/>
      </a:dk2>
      <a:lt2>
        <a:srgbClr val="E6E6E6"/>
      </a:lt2>
      <a:accent1>
        <a:srgbClr val="0047C0"/>
      </a:accent1>
      <a:accent2>
        <a:srgbClr val="5890F8"/>
      </a:accent2>
      <a:accent3>
        <a:srgbClr val="80B0F8"/>
      </a:accent3>
      <a:accent4>
        <a:srgbClr val="E11C17"/>
      </a:accent4>
      <a:accent5>
        <a:srgbClr val="D85B58"/>
      </a:accent5>
      <a:accent6>
        <a:srgbClr val="F5928B"/>
      </a:accent6>
      <a:hlink>
        <a:srgbClr val="0E3266"/>
      </a:hlink>
      <a:folHlink>
        <a:srgbClr val="80B0F8"/>
      </a:folHlink>
    </a:clrScheme>
    <a:fontScheme name="STZ Word letters">
      <a:majorFont>
        <a:latin typeface="Ubuntu"/>
        <a:ea typeface=""/>
        <a:cs typeface=""/>
      </a:majorFont>
      <a:minorFont>
        <a:latin typeface="Ubuntu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wrap="square" lIns="0" tIns="0" rIns="0" bIns="0"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FB4FC927E55874395DF5A70B76667EA" ma:contentTypeVersion="16" ma:contentTypeDescription="Een nieuw document maken." ma:contentTypeScope="" ma:versionID="642c94b8b01475cd0193157add304013">
  <xsd:schema xmlns:xsd="http://www.w3.org/2001/XMLSchema" xmlns:xs="http://www.w3.org/2001/XMLSchema" xmlns:p="http://schemas.microsoft.com/office/2006/metadata/properties" xmlns:ns2="e5bca15a-33d5-41ba-97c2-1b53cd9c57e2" xmlns:ns3="b10c958f-8605-4220-8cf7-c4b1b3b7afac" targetNamespace="http://schemas.microsoft.com/office/2006/metadata/properties" ma:root="true" ma:fieldsID="98549a657b76f9c29e21a16d6941dd47" ns2:_="" ns3:_="">
    <xsd:import namespace="e5bca15a-33d5-41ba-97c2-1b53cd9c57e2"/>
    <xsd:import namespace="b10c958f-8605-4220-8cf7-c4b1b3b7afa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bca15a-33d5-41ba-97c2-1b53cd9c57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3dcabf2f-de4a-429d-96a7-62272d289b23"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10c958f-8605-4220-8cf7-c4b1b3b7afac"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TaxCatchAll" ma:index="20" nillable="true" ma:displayName="Taxonomy Catch All Column" ma:hidden="true" ma:list="{24df149c-ffcd-4781-8c46-c40ec24ff820}" ma:internalName="TaxCatchAll" ma:showField="CatchAllData" ma:web="b10c958f-8605-4220-8cf7-c4b1b3b7af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75536B-BA5D-47EC-9AE2-17109DCAC7E7}">
  <ds:schemaRefs>
    <ds:schemaRef ds:uri="http://schemas.microsoft.com/sharepoint/v3/contenttype/forms"/>
  </ds:schemaRefs>
</ds:datastoreItem>
</file>

<file path=customXml/itemProps2.xml><?xml version="1.0" encoding="utf-8"?>
<ds:datastoreItem xmlns:ds="http://schemas.openxmlformats.org/officeDocument/2006/customXml" ds:itemID="{50592456-CA3E-4BA0-8697-1271F007E8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bca15a-33d5-41ba-97c2-1b53cd9c57e2"/>
    <ds:schemaRef ds:uri="b10c958f-8605-4220-8cf7-c4b1b3b7af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STZ_Memo sjabloon_v5.dotx</Template>
  <TotalTime>4</TotalTime>
  <Pages>1</Pages>
  <Words>167</Words>
  <Characters>921</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Linschoten-Zonneveld</dc:creator>
  <cp:keywords/>
  <dc:description/>
  <cp:lastModifiedBy>Carla Linschoten-Zonneveld</cp:lastModifiedBy>
  <cp:revision>6</cp:revision>
  <dcterms:created xsi:type="dcterms:W3CDTF">2025-03-21T10:47:00Z</dcterms:created>
  <dcterms:modified xsi:type="dcterms:W3CDTF">2025-05-02T13:22:00Z</dcterms:modified>
</cp:coreProperties>
</file>