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D2F9" w14:textId="11997C21"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640BF40A" wp14:editId="399DFE99">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40BF40A"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7A22DF">
        <w:rPr>
          <w:rStyle w:val="Uitingentitelteken"/>
        </w:rPr>
        <w:t>STZ</w:t>
      </w:r>
      <w:r w:rsidR="006B2214">
        <w:rPr>
          <w:rStyle w:val="Uitingentitelteken"/>
        </w:rPr>
        <w:t>.</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5DF67774" w14:textId="77777777" w:rsidTr="002A2F71">
        <w:tc>
          <w:tcPr>
            <w:tcW w:w="9298" w:type="dxa"/>
            <w:tcMar>
              <w:top w:w="0" w:type="dxa"/>
              <w:bottom w:w="340" w:type="dxa"/>
              <w:right w:w="1418" w:type="dxa"/>
            </w:tcMar>
          </w:tcPr>
          <w:p w14:paraId="74899A6F" w14:textId="7C0C0C5E" w:rsidR="009903BB" w:rsidRPr="00B40C8A" w:rsidRDefault="003C14D1" w:rsidP="00682957">
            <w:pPr>
              <w:pStyle w:val="Uitingsubtitel"/>
              <w:framePr w:wrap="auto" w:yAlign="inline"/>
              <w:suppressOverlap w:val="0"/>
            </w:pPr>
            <w:r w:rsidRPr="003C14D1">
              <w:t>Korte uitleg over de vereniging, de missie en de kernactiviteiten.</w:t>
            </w:r>
          </w:p>
        </w:tc>
      </w:tr>
      <w:tr w:rsidR="009903BB" w:rsidRPr="00B40C8A" w14:paraId="79B7876E" w14:textId="77777777" w:rsidTr="002A2F71">
        <w:trPr>
          <w:trHeight w:hRule="exact" w:val="255"/>
        </w:trPr>
        <w:tc>
          <w:tcPr>
            <w:tcW w:w="9298" w:type="dxa"/>
            <w:tcMar>
              <w:top w:w="113" w:type="dxa"/>
            </w:tcMar>
          </w:tcPr>
          <w:p w14:paraId="326577F4" w14:textId="77777777" w:rsidR="009903BB" w:rsidRPr="00B40C8A" w:rsidRDefault="00DC2568" w:rsidP="00682957">
            <w:r>
              <mc:AlternateContent>
                <mc:Choice Requires="wps">
                  <w:drawing>
                    <wp:anchor distT="0" distB="0" distL="114300" distR="114300" simplePos="0" relativeHeight="251672576" behindDoc="0" locked="1" layoutInCell="1" allowOverlap="1" wp14:anchorId="7D3CFAB0" wp14:editId="276A1A3D">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4FD0470B"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10D38538" w14:textId="77777777" w:rsidR="00945296" w:rsidRDefault="00945296" w:rsidP="009A50F4"/>
    <w:p w14:paraId="23CCBBEA" w14:textId="77777777" w:rsidR="003C14D1" w:rsidRDefault="003C14D1" w:rsidP="003C14D1">
      <w:r>
        <w:t>Aanjager van zorgtransformatie</w:t>
      </w:r>
    </w:p>
    <w:p w14:paraId="0051BFA0" w14:textId="77777777" w:rsidR="003C14D1" w:rsidRDefault="003C14D1" w:rsidP="003C14D1">
      <w:r>
        <w:t xml:space="preserve">Onze gezamenlijke missie blijft stevig overeind: De STZ-ziekenhuizen versnellen samen de zorgtransformatie. Sinds onze oprichting in 1996 staat STZ voor topzorg, talent &amp; opleiding en toegepast wetenschappelijk onderzoek. In hechte netwerken delen we kennis, inspireren we elkaar en schalen we innovaties op. Ons gecombineerd volume en onze slagkracht maken ons dé aanjager van de broodnodige zorgtransformatie. </w:t>
      </w:r>
    </w:p>
    <w:p w14:paraId="5B3118C4" w14:textId="77777777" w:rsidR="003C14D1" w:rsidRDefault="003C14D1" w:rsidP="003C14D1"/>
    <w:p w14:paraId="05900787" w14:textId="77777777" w:rsidR="003C14D1" w:rsidRDefault="003C14D1" w:rsidP="003C14D1">
      <w:r>
        <w:t>Vraaggestuurde kernservices</w:t>
      </w:r>
    </w:p>
    <w:p w14:paraId="017D6C43" w14:textId="77777777" w:rsidR="003C14D1" w:rsidRDefault="003C14D1" w:rsidP="003C14D1">
      <w:r>
        <w:t>Op basis van uitgebreide input van leden hebben we onze focus aangescherpt. Naast de kernbouwstenen van STZ introduceren we drie vraaggestuurde kernservices: aansluiting bij een data-infrastructuur, een subsidiedesk en opschalingsprogramma’s. Deze aanpak versterkt onze rol als kennis- en innovatiepartner en vergroot de toegang tot middelen voor onderzoek en opschaling.</w:t>
      </w:r>
    </w:p>
    <w:p w14:paraId="43AEEBE1" w14:textId="77777777" w:rsidR="003C14D1" w:rsidRDefault="003C14D1" w:rsidP="003C14D1"/>
    <w:p w14:paraId="289BF0A8" w14:textId="77777777" w:rsidR="003C14D1" w:rsidRDefault="003C14D1" w:rsidP="003C14D1">
      <w:r>
        <w:t>Samen versnellen</w:t>
      </w:r>
    </w:p>
    <w:p w14:paraId="2DE5CD91" w14:textId="037414D3" w:rsidR="00ED0565" w:rsidRDefault="003C14D1" w:rsidP="009A50F4">
      <w:r>
        <w:t>Onze strategie is tot stand gekomen dankzij de waardevolle inzichten, betrokkenheid en steun van onze leden. Samen maken we het verschil. Samen versnellen we de zorgtransformatie.</w:t>
      </w:r>
    </w:p>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BC91" w14:textId="77777777" w:rsidR="007A22DF" w:rsidRPr="00B40C8A" w:rsidRDefault="007A22DF" w:rsidP="00BD08CF">
      <w:pPr>
        <w:spacing w:line="240" w:lineRule="auto"/>
      </w:pPr>
      <w:r w:rsidRPr="00B40C8A">
        <w:separator/>
      </w:r>
    </w:p>
  </w:endnote>
  <w:endnote w:type="continuationSeparator" w:id="0">
    <w:p w14:paraId="2F2ABD73" w14:textId="77777777" w:rsidR="007A22DF" w:rsidRPr="00B40C8A" w:rsidRDefault="007A22DF"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altName w:val="Cambria"/>
    <w:charset w:val="00"/>
    <w:family w:val="swiss"/>
    <w:pitch w:val="variable"/>
    <w:sig w:usb0="E00002FF" w:usb1="5000205B" w:usb2="00000000" w:usb3="00000000" w:csb0="0000009F" w:csb1="00000000"/>
  </w:font>
  <w:font w:name="Ubuntu Medium">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5A20" w14:textId="77777777"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58E23888" w14:textId="77777777" w:rsidTr="000C211A">
      <w:trPr>
        <w:cantSplit/>
      </w:trPr>
      <w:tc>
        <w:tcPr>
          <w:tcW w:w="7896" w:type="dxa"/>
        </w:tcPr>
        <w:p w14:paraId="50654A5A" w14:textId="77777777" w:rsidR="009E2665" w:rsidRPr="00B40C8A" w:rsidRDefault="009E2665" w:rsidP="000B2069">
          <w:pPr>
            <w:pStyle w:val="Voettekst"/>
            <w:rPr>
              <w:szCs w:val="18"/>
            </w:rPr>
          </w:pPr>
          <w:r w:rsidRPr="00B40C8A">
            <w:rPr>
              <w:szCs w:val="18"/>
            </w:rPr>
            <w:t>Samen de transformatie </w:t>
          </w:r>
          <w:r w:rsidRPr="00B40C8A">
            <w:t>versnellen</w:t>
          </w:r>
        </w:p>
      </w:tc>
    </w:tr>
  </w:tbl>
  <w:p w14:paraId="799FB170" w14:textId="77777777"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41AEE4BB" wp14:editId="6D89B48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6B487ED6"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56DF434F" wp14:editId="4E26043E">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057614CC"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6B2214">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434F"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057614CC"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6B2214">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88C04" w14:textId="77777777" w:rsidR="007A22DF" w:rsidRPr="00B40C8A" w:rsidRDefault="007A22DF" w:rsidP="00BD08CF">
      <w:pPr>
        <w:spacing w:line="240" w:lineRule="auto"/>
      </w:pPr>
      <w:r w:rsidRPr="00B40C8A">
        <w:separator/>
      </w:r>
    </w:p>
  </w:footnote>
  <w:footnote w:type="continuationSeparator" w:id="0">
    <w:p w14:paraId="7C475B60" w14:textId="77777777" w:rsidR="007A22DF" w:rsidRPr="00B40C8A" w:rsidRDefault="007A22DF" w:rsidP="00BD08CF">
      <w:pPr>
        <w:spacing w:line="240" w:lineRule="auto"/>
      </w:pPr>
      <w:r w:rsidRPr="00B40C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F604" w14:textId="77777777"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6366757D" wp14:editId="6CB63198">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96A8A"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249997B8" wp14:editId="335E3F4B">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6679FD"/>
    <w:multiLevelType w:val="multilevel"/>
    <w:tmpl w:val="26DC0806"/>
    <w:numStyleLink w:val="STZopsommingbullets"/>
  </w:abstractNum>
  <w:abstractNum w:abstractNumId="5"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AA1207"/>
    <w:multiLevelType w:val="multilevel"/>
    <w:tmpl w:val="26DC0806"/>
    <w:numStyleLink w:val="STZopsommingbullets"/>
  </w:abstractNum>
  <w:abstractNum w:abstractNumId="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8546FC"/>
    <w:multiLevelType w:val="hybridMultilevel"/>
    <w:tmpl w:val="E702D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1670C0"/>
    <w:multiLevelType w:val="multilevel"/>
    <w:tmpl w:val="835CD5E0"/>
    <w:numStyleLink w:val="STZopsomminggenummerd"/>
  </w:abstractNum>
  <w:abstractNum w:abstractNumId="10"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AE3318"/>
    <w:multiLevelType w:val="multilevel"/>
    <w:tmpl w:val="26DC0806"/>
    <w:numStyleLink w:val="STZopsommingbullets"/>
  </w:abstractNum>
  <w:num w:numId="1" w16cid:durableId="1722972532">
    <w:abstractNumId w:val="2"/>
  </w:num>
  <w:num w:numId="2" w16cid:durableId="1237127307">
    <w:abstractNumId w:val="11"/>
  </w:num>
  <w:num w:numId="3" w16cid:durableId="1994598810">
    <w:abstractNumId w:val="4"/>
  </w:num>
  <w:num w:numId="4" w16cid:durableId="116486886">
    <w:abstractNumId w:val="6"/>
  </w:num>
  <w:num w:numId="5" w16cid:durableId="1011758266">
    <w:abstractNumId w:val="1"/>
  </w:num>
  <w:num w:numId="6" w16cid:durableId="611516690">
    <w:abstractNumId w:val="5"/>
  </w:num>
  <w:num w:numId="7" w16cid:durableId="597951139">
    <w:abstractNumId w:val="3"/>
  </w:num>
  <w:num w:numId="8" w16cid:durableId="83571762">
    <w:abstractNumId w:val="0"/>
  </w:num>
  <w:num w:numId="9" w16cid:durableId="1665860672">
    <w:abstractNumId w:val="9"/>
  </w:num>
  <w:num w:numId="10" w16cid:durableId="440496461">
    <w:abstractNumId w:val="10"/>
  </w:num>
  <w:num w:numId="11" w16cid:durableId="2078703185">
    <w:abstractNumId w:val="7"/>
  </w:num>
  <w:num w:numId="12" w16cid:durableId="1224022478">
    <w:abstractNumId w:val="7"/>
  </w:num>
  <w:num w:numId="13" w16cid:durableId="900211975">
    <w:abstractNumId w:val="7"/>
  </w:num>
  <w:num w:numId="14" w16cid:durableId="1093090435">
    <w:abstractNumId w:val="2"/>
  </w:num>
  <w:num w:numId="15" w16cid:durableId="746849019">
    <w:abstractNumId w:val="2"/>
  </w:num>
  <w:num w:numId="16" w16cid:durableId="1966815476">
    <w:abstractNumId w:val="9"/>
  </w:num>
  <w:num w:numId="17" w16cid:durableId="244339484">
    <w:abstractNumId w:val="9"/>
  </w:num>
  <w:num w:numId="18" w16cid:durableId="2025747290">
    <w:abstractNumId w:val="7"/>
  </w:num>
  <w:num w:numId="19" w16cid:durableId="594021080">
    <w:abstractNumId w:val="2"/>
  </w:num>
  <w:num w:numId="20" w16cid:durableId="923882297">
    <w:abstractNumId w:val="3"/>
  </w:num>
  <w:num w:numId="21" w16cid:durableId="988827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attachedTemplate r:id="rId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DF"/>
    <w:rsid w:val="000252D7"/>
    <w:rsid w:val="00034893"/>
    <w:rsid w:val="000359D6"/>
    <w:rsid w:val="000438F6"/>
    <w:rsid w:val="0006181D"/>
    <w:rsid w:val="000676BC"/>
    <w:rsid w:val="000A7F73"/>
    <w:rsid w:val="000B2069"/>
    <w:rsid w:val="000B59BD"/>
    <w:rsid w:val="000C211A"/>
    <w:rsid w:val="000C371A"/>
    <w:rsid w:val="000C76B1"/>
    <w:rsid w:val="000E4154"/>
    <w:rsid w:val="000E7DF8"/>
    <w:rsid w:val="000F49FC"/>
    <w:rsid w:val="00105B74"/>
    <w:rsid w:val="0013407E"/>
    <w:rsid w:val="0014146B"/>
    <w:rsid w:val="00154D50"/>
    <w:rsid w:val="00165DEE"/>
    <w:rsid w:val="0017173E"/>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4A7B"/>
    <w:rsid w:val="003B6B25"/>
    <w:rsid w:val="003C14D1"/>
    <w:rsid w:val="003C5BCC"/>
    <w:rsid w:val="003F4E4A"/>
    <w:rsid w:val="00405A76"/>
    <w:rsid w:val="00423560"/>
    <w:rsid w:val="00433869"/>
    <w:rsid w:val="00447B81"/>
    <w:rsid w:val="00490B3D"/>
    <w:rsid w:val="00490FA7"/>
    <w:rsid w:val="004A29C6"/>
    <w:rsid w:val="004B56FD"/>
    <w:rsid w:val="00511C98"/>
    <w:rsid w:val="00521694"/>
    <w:rsid w:val="00574AAF"/>
    <w:rsid w:val="005A0241"/>
    <w:rsid w:val="005B53CD"/>
    <w:rsid w:val="005B7D23"/>
    <w:rsid w:val="005C1E2B"/>
    <w:rsid w:val="005D23B0"/>
    <w:rsid w:val="005D2B13"/>
    <w:rsid w:val="005D5542"/>
    <w:rsid w:val="005E732A"/>
    <w:rsid w:val="005F36F6"/>
    <w:rsid w:val="005F412E"/>
    <w:rsid w:val="006032BD"/>
    <w:rsid w:val="00620B29"/>
    <w:rsid w:val="006467FD"/>
    <w:rsid w:val="00647282"/>
    <w:rsid w:val="00674E2F"/>
    <w:rsid w:val="00682957"/>
    <w:rsid w:val="006B2214"/>
    <w:rsid w:val="006E0D68"/>
    <w:rsid w:val="006E640B"/>
    <w:rsid w:val="00702486"/>
    <w:rsid w:val="00731AA9"/>
    <w:rsid w:val="007375B3"/>
    <w:rsid w:val="00746A06"/>
    <w:rsid w:val="0077685D"/>
    <w:rsid w:val="007A22DF"/>
    <w:rsid w:val="007A542F"/>
    <w:rsid w:val="007B3FCF"/>
    <w:rsid w:val="007D0636"/>
    <w:rsid w:val="008224CA"/>
    <w:rsid w:val="008241EE"/>
    <w:rsid w:val="00827A91"/>
    <w:rsid w:val="00842241"/>
    <w:rsid w:val="00893FC0"/>
    <w:rsid w:val="008A5B84"/>
    <w:rsid w:val="008B2403"/>
    <w:rsid w:val="008D0DC1"/>
    <w:rsid w:val="008D38DE"/>
    <w:rsid w:val="00915659"/>
    <w:rsid w:val="0092197E"/>
    <w:rsid w:val="0093090B"/>
    <w:rsid w:val="00945296"/>
    <w:rsid w:val="009578FC"/>
    <w:rsid w:val="009903BB"/>
    <w:rsid w:val="009953BF"/>
    <w:rsid w:val="009A50F4"/>
    <w:rsid w:val="009A56A7"/>
    <w:rsid w:val="009B4B4D"/>
    <w:rsid w:val="009E2665"/>
    <w:rsid w:val="00A10211"/>
    <w:rsid w:val="00A25FB2"/>
    <w:rsid w:val="00A52996"/>
    <w:rsid w:val="00A67F90"/>
    <w:rsid w:val="00AB74A1"/>
    <w:rsid w:val="00AC4A9C"/>
    <w:rsid w:val="00AE0488"/>
    <w:rsid w:val="00B03FC8"/>
    <w:rsid w:val="00B0477C"/>
    <w:rsid w:val="00B40C8A"/>
    <w:rsid w:val="00B50AB3"/>
    <w:rsid w:val="00B76BE2"/>
    <w:rsid w:val="00BB2E3A"/>
    <w:rsid w:val="00BD08CF"/>
    <w:rsid w:val="00BE2F10"/>
    <w:rsid w:val="00BF2BC1"/>
    <w:rsid w:val="00C028A7"/>
    <w:rsid w:val="00C12E34"/>
    <w:rsid w:val="00C5422F"/>
    <w:rsid w:val="00C77085"/>
    <w:rsid w:val="00C80092"/>
    <w:rsid w:val="00C83BA7"/>
    <w:rsid w:val="00CA139C"/>
    <w:rsid w:val="00CF5CF9"/>
    <w:rsid w:val="00D160C2"/>
    <w:rsid w:val="00D213A2"/>
    <w:rsid w:val="00D315A1"/>
    <w:rsid w:val="00D35CA9"/>
    <w:rsid w:val="00D41B90"/>
    <w:rsid w:val="00D90ED8"/>
    <w:rsid w:val="00DA742D"/>
    <w:rsid w:val="00DC2568"/>
    <w:rsid w:val="00DD4EB0"/>
    <w:rsid w:val="00DF5E32"/>
    <w:rsid w:val="00E146B6"/>
    <w:rsid w:val="00E210B1"/>
    <w:rsid w:val="00E56C99"/>
    <w:rsid w:val="00EA13F1"/>
    <w:rsid w:val="00EC454E"/>
    <w:rsid w:val="00EC7764"/>
    <w:rsid w:val="00ED0565"/>
    <w:rsid w:val="00ED4EE5"/>
    <w:rsid w:val="00EF3573"/>
    <w:rsid w:val="00F03B67"/>
    <w:rsid w:val="00F5268C"/>
    <w:rsid w:val="00FD4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71E4"/>
  <w15:chartTrackingRefBased/>
  <w15:docId w15:val="{49C8FB32-E5AD-4D25-8699-F1F76DF5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onneveld\STZ%20Ziekenhuizen\Communicatie%20&amp;%20PR%20-%20Documenten\Huisstijl\Huisstijl%20april%202024\STZ_Memo%20sjabloon_v5.dotx"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6" ma:contentTypeDescription="Een nieuw document maken." ma:contentTypeScope="" ma:versionID="642c94b8b01475cd0193157add304013">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98549a657b76f9c29e21a16d6941dd47"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2.xml><?xml version="1.0" encoding="utf-8"?>
<ds:datastoreItem xmlns:ds="http://schemas.openxmlformats.org/officeDocument/2006/customXml" ds:itemID="{50592456-CA3E-4BA0-8697-1271F007E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STZ_Memo sjabloon_v5.dotx</Template>
  <TotalTime>1</TotalTime>
  <Pages>1</Pages>
  <Words>172</Words>
  <Characters>949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Linschoten-Zonneveld</dc:creator>
  <cp:keywords/>
  <dc:description/>
  <cp:lastModifiedBy>Carla Linschoten-Zonneveld</cp:lastModifiedBy>
  <cp:revision>5</cp:revision>
  <dcterms:created xsi:type="dcterms:W3CDTF">2025-03-21T10:51:00Z</dcterms:created>
  <dcterms:modified xsi:type="dcterms:W3CDTF">2025-03-27T09:12:00Z</dcterms:modified>
</cp:coreProperties>
</file>