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BD2F9" w14:textId="0D6A4867" w:rsidR="00E56C99" w:rsidRPr="00682957" w:rsidRDefault="0014146B" w:rsidP="00682957">
      <w:pPr>
        <w:pStyle w:val="Uitingentiteltext"/>
        <w:rPr>
          <w:rStyle w:val="Uitingentitelteken"/>
        </w:rPr>
      </w:pPr>
      <w:r w:rsidRPr="00682957">
        <w:rPr>
          <w:rStyle w:val="Uitingentitelteken"/>
        </w:rPr>
        <mc:AlternateContent>
          <mc:Choice Requires="wpg">
            <w:drawing>
              <wp:anchor distT="0" distB="0" distL="360045" distR="0" simplePos="0" relativeHeight="251671552" behindDoc="0" locked="1" layoutInCell="1" allowOverlap="1" wp14:anchorId="640BF40A" wp14:editId="399DFE99">
                <wp:simplePos x="0" y="0"/>
                <wp:positionH relativeFrom="rightMargin">
                  <wp:posOffset>-677545</wp:posOffset>
                </wp:positionH>
                <wp:positionV relativeFrom="page">
                  <wp:posOffset>450215</wp:posOffset>
                </wp:positionV>
                <wp:extent cx="1033200" cy="4168800"/>
                <wp:effectExtent l="0" t="0" r="14605" b="3175"/>
                <wp:wrapNone/>
                <wp:docPr id="2102085557" name="Logo en adresblok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200" cy="4168800"/>
                          <a:chOff x="0" y="0"/>
                          <a:chExt cx="1034446" cy="4169186"/>
                        </a:xfrm>
                      </wpg:grpSpPr>
                      <wps:wsp>
                        <wps:cNvPr id="1298799918" name="Rechthoek 6"/>
                        <wps:cNvSpPr/>
                        <wps:spPr>
                          <a:xfrm>
                            <a:off x="0" y="0"/>
                            <a:ext cx="1033997" cy="14451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18433646" name="Groep 5"/>
                        <wpg:cNvGrpSpPr/>
                        <wpg:grpSpPr>
                          <a:xfrm>
                            <a:off x="62447" y="57986"/>
                            <a:ext cx="971999" cy="4111200"/>
                            <a:chOff x="0" y="0"/>
                            <a:chExt cx="971549" cy="4112140"/>
                          </a:xfrm>
                        </wpg:grpSpPr>
                        <pic:pic xmlns:pic="http://schemas.openxmlformats.org/drawingml/2006/picture">
                          <pic:nvPicPr>
                            <pic:cNvPr id="533529590" name="Logo p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70" y="0"/>
                              <a:ext cx="835025" cy="13315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84662291" name="Adresblok"/>
                          <wpg:cNvGrpSpPr/>
                          <wpg:grpSpPr>
                            <a:xfrm>
                              <a:off x="0" y="1581665"/>
                              <a:ext cx="971549" cy="2530475"/>
                              <a:chOff x="0" y="0"/>
                              <a:chExt cx="973916" cy="2530475"/>
                            </a:xfrm>
                          </wpg:grpSpPr>
                          <wps:wsp>
                            <wps:cNvPr id="1912861412" name="Tekstvak 4"/>
                            <wps:cNvSpPr txBox="1"/>
                            <wps:spPr>
                              <a:xfrm>
                                <a:off x="0" y="0"/>
                                <a:ext cx="973916" cy="2530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7D907F" w14:textId="77777777" w:rsidR="00E210B1" w:rsidRPr="00B40C8A" w:rsidRDefault="00E210B1" w:rsidP="00E210B1">
                                  <w:pPr>
                                    <w:pStyle w:val="Adresbloktitel"/>
                                  </w:pPr>
                                  <w:r w:rsidRPr="00B40C8A">
                                    <w:t>Samenwerkende Topklinische Ziekenhuizen</w:t>
                                  </w:r>
                                </w:p>
                                <w:p w14:paraId="231D270A" w14:textId="77777777" w:rsidR="00E210B1" w:rsidRPr="00B40C8A" w:rsidRDefault="00E210B1" w:rsidP="00E210B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06F6860" w14:textId="77777777" w:rsidR="00E210B1" w:rsidRPr="00B40C8A" w:rsidRDefault="00E210B1" w:rsidP="00E210B1">
                                  <w:pPr>
                                    <w:pStyle w:val="Adresblokkop"/>
                                  </w:pPr>
                                  <w:r w:rsidRPr="00B40C8A">
                                    <w:t>Adres</w:t>
                                  </w:r>
                                </w:p>
                                <w:p w14:paraId="3D03F820" w14:textId="77777777" w:rsidR="00BF2BC1" w:rsidRPr="00BF2BC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Secoya, gebouw D</w:t>
                                  </w:r>
                                </w:p>
                                <w:p w14:paraId="5C52C7E1" w14:textId="77777777" w:rsidR="00BF2BC1" w:rsidRPr="00BF2BC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Papendorpseweg 93</w:t>
                                  </w:r>
                                </w:p>
                                <w:p w14:paraId="6ECADDEC" w14:textId="77777777" w:rsidR="00E210B1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BC1">
                                    <w:rPr>
                                      <w:sz w:val="16"/>
                                      <w:szCs w:val="16"/>
                                    </w:rPr>
                                    <w:t>3528 BJ Utrecht</w:t>
                                  </w:r>
                                </w:p>
                                <w:p w14:paraId="77B0A91B" w14:textId="77777777" w:rsidR="00BF2BC1" w:rsidRPr="00B40C8A" w:rsidRDefault="00BF2BC1" w:rsidP="00BF2BC1">
                                  <w:pPr>
                                    <w:spacing w:line="24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F54731C" w14:textId="77777777" w:rsidR="00E210B1" w:rsidRPr="00B40C8A" w:rsidRDefault="00E210B1" w:rsidP="00E210B1">
                                  <w:pPr>
                                    <w:pStyle w:val="Adresblokkop"/>
                                  </w:pPr>
                                  <w:r w:rsidRPr="00B40C8A">
                                    <w:t>Contact</w:t>
                                  </w:r>
                                </w:p>
                                <w:p w14:paraId="75D0CE36" w14:textId="77777777" w:rsidR="00BF2BC1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030 - 273 94 14</w:t>
                                  </w:r>
                                </w:p>
                                <w:p w14:paraId="6683F409" w14:textId="77777777" w:rsidR="00BF2BC1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info@stz.nl</w:t>
                                  </w:r>
                                </w:p>
                                <w:p w14:paraId="6F35F860" w14:textId="77777777" w:rsidR="00E210B1" w:rsidRPr="00B40C8A" w:rsidRDefault="00BF2BC1" w:rsidP="00BF2BC1">
                                  <w:pPr>
                                    <w:pStyle w:val="Adresbloktekst"/>
                                  </w:pPr>
                                  <w:r>
                                    <w:t>www.stz.nl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3436230" name="Rechte verbindingslijn 7"/>
                            <wps:cNvCnPr/>
                            <wps:spPr>
                              <a:xfrm>
                                <a:off x="0" y="547688"/>
                                <a:ext cx="9000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183545" name="Rechte verbindingslijn 7"/>
                            <wps:cNvCnPr/>
                            <wps:spPr>
                              <a:xfrm>
                                <a:off x="0" y="1309688"/>
                                <a:ext cx="89979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0BF40A" id="Logo en adresblok" o:spid="_x0000_s1026" style="position:absolute;margin-left:-53.35pt;margin-top:35.45pt;width:81.35pt;height:328.25pt;z-index:251671552;mso-wrap-distance-left:28.35pt;mso-wrap-distance-right:0;mso-position-horizontal-relative:right-margin-area;mso-position-vertical-relative:page;mso-width-relative:margin;mso-height-relative:margin" coordsize="10344,4169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">
                <v:rect id="Rechthoek 6" o:spid="_x0000_s1027" style="position:absolute;width:10339;height:14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" fillcolor="white [3212]" stroked="f" strokeweight="1pt"/>
                <v:group id="Groep 5" o:spid="_x0000_s1028" style="position:absolute;left:624;top:579;width:9720;height:41112" coordsize="9715,4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Logo p1" o:spid="_x0000_s1029" type="#_x0000_t75" style="position:absolute;left:370;width:8350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">
                    <v:imagedata r:id="rId11" o:title=""/>
                  </v:shape>
                  <v:group id="Adresblok" o:spid="_x0000_s1030" style="position:absolute;top:15816;width:9715;height:25305" coordsize="9739,25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4" o:spid="_x0000_s1031" type="#_x0000_t202" style="position:absolute;width:9739;height:25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" filled="f" stroked="f" strokeweight=".5pt">
                      <v:textbox inset="0,0,0,0">
                        <w:txbxContent>
                          <w:p w14:paraId="237D907F" w14:textId="77777777" w:rsidR="00E210B1" w:rsidRPr="00B40C8A" w:rsidRDefault="00E210B1" w:rsidP="00E210B1">
                            <w:pPr>
                              <w:pStyle w:val="Adresbloktitel"/>
                            </w:pPr>
                            <w:r w:rsidRPr="00B40C8A">
                              <w:t>Samenwerkende Topklinische Ziekenhuizen</w:t>
                            </w:r>
                          </w:p>
                          <w:p w14:paraId="231D270A" w14:textId="77777777" w:rsidR="00E210B1" w:rsidRPr="00B40C8A" w:rsidRDefault="00E210B1" w:rsidP="00E210B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6F6860" w14:textId="77777777" w:rsidR="00E210B1" w:rsidRPr="00B40C8A" w:rsidRDefault="00E210B1" w:rsidP="00E210B1">
                            <w:pPr>
                              <w:pStyle w:val="Adresblokkop"/>
                            </w:pPr>
                            <w:r w:rsidRPr="00B40C8A">
                              <w:t>Adres</w:t>
                            </w:r>
                          </w:p>
                          <w:p w14:paraId="3D03F820" w14:textId="77777777" w:rsidR="00BF2BC1" w:rsidRPr="00BF2BC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Secoya, gebouw D</w:t>
                            </w:r>
                          </w:p>
                          <w:p w14:paraId="5C52C7E1" w14:textId="77777777" w:rsidR="00BF2BC1" w:rsidRPr="00BF2BC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Papendorpseweg 93</w:t>
                            </w:r>
                          </w:p>
                          <w:p w14:paraId="6ECADDEC" w14:textId="77777777" w:rsidR="00E210B1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 w:rsidRPr="00BF2BC1">
                              <w:rPr>
                                <w:sz w:val="16"/>
                                <w:szCs w:val="16"/>
                              </w:rPr>
                              <w:t>3528 BJ Utrecht</w:t>
                            </w:r>
                          </w:p>
                          <w:p w14:paraId="77B0A91B" w14:textId="77777777" w:rsidR="00BF2BC1" w:rsidRPr="00B40C8A" w:rsidRDefault="00BF2BC1" w:rsidP="00BF2BC1">
                            <w:pPr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F54731C" w14:textId="77777777" w:rsidR="00E210B1" w:rsidRPr="00B40C8A" w:rsidRDefault="00E210B1" w:rsidP="00E210B1">
                            <w:pPr>
                              <w:pStyle w:val="Adresblokkop"/>
                            </w:pPr>
                            <w:r w:rsidRPr="00B40C8A">
                              <w:t>Contact</w:t>
                            </w:r>
                          </w:p>
                          <w:p w14:paraId="75D0CE36" w14:textId="77777777" w:rsidR="00BF2BC1" w:rsidRDefault="00BF2BC1" w:rsidP="00BF2BC1">
                            <w:pPr>
                              <w:pStyle w:val="Adresbloktekst"/>
                            </w:pPr>
                            <w:r>
                              <w:t>030 - 273 94 14</w:t>
                            </w:r>
                          </w:p>
                          <w:p w14:paraId="6683F409" w14:textId="77777777" w:rsidR="00BF2BC1" w:rsidRDefault="00BF2BC1" w:rsidP="00BF2BC1">
                            <w:pPr>
                              <w:pStyle w:val="Adresbloktekst"/>
                            </w:pPr>
                            <w:r>
                              <w:t>info@stz.nl</w:t>
                            </w:r>
                          </w:p>
                          <w:p w14:paraId="6F35F860" w14:textId="77777777" w:rsidR="00E210B1" w:rsidRPr="00B40C8A" w:rsidRDefault="00BF2BC1" w:rsidP="00BF2BC1">
                            <w:pPr>
                              <w:pStyle w:val="Adresbloktekst"/>
                            </w:pPr>
                            <w:r>
                              <w:t>www.stz.nl</w:t>
                            </w:r>
                          </w:p>
                        </w:txbxContent>
                      </v:textbox>
                    </v:shape>
                    <v:line id="Rechte verbindingslijn 7" o:spid="_x0000_s1032" style="position:absolute;visibility:visible;mso-wrap-style:square" from="0,5476" to="9000,5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" strokecolor="#0047c0 [3204]" strokeweight=".5pt">
                      <v:stroke joinstyle="miter"/>
                    </v:line>
                    <v:line id="Rechte verbindingslijn 7" o:spid="_x0000_s1033" style="position:absolute;visibility:visible;mso-wrap-style:square" from="0,13096" to="8997,13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" strokecolor="#0047c0 [3204]" strokeweight=".5pt">
                      <v:stroke joinstyle="miter"/>
                    </v:line>
                  </v:group>
                </v:group>
                <w10:wrap anchorx="margin" anchory="page"/>
                <w10:anchorlock/>
              </v:group>
            </w:pict>
          </mc:Fallback>
        </mc:AlternateContent>
      </w:r>
      <w:r w:rsidR="007A22DF">
        <w:rPr>
          <w:rStyle w:val="Uitingentitelteken"/>
        </w:rPr>
        <w:t>STZ</w:t>
      </w:r>
      <w:r w:rsidR="00382244">
        <w:rPr>
          <w:rStyle w:val="Uitingentitelteken"/>
        </w:rPr>
        <w:t xml:space="preserve"> voor patiënten en verwijzers.</w:t>
      </w:r>
    </w:p>
    <w:tbl>
      <w:tblPr>
        <w:tblStyle w:val="Tabelraster"/>
        <w:tblpPr w:leftFromText="142" w:rightFromText="142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98"/>
      </w:tblGrid>
      <w:tr w:rsidR="009903BB" w:rsidRPr="00B40C8A" w14:paraId="5DF67774" w14:textId="77777777" w:rsidTr="002A2F71">
        <w:tc>
          <w:tcPr>
            <w:tcW w:w="9298" w:type="dxa"/>
            <w:tcMar>
              <w:top w:w="0" w:type="dxa"/>
              <w:bottom w:w="340" w:type="dxa"/>
              <w:right w:w="1418" w:type="dxa"/>
            </w:tcMar>
          </w:tcPr>
          <w:p w14:paraId="74899A6F" w14:textId="2CA0D039" w:rsidR="009903BB" w:rsidRPr="00B40C8A" w:rsidRDefault="000A3B1D" w:rsidP="00682957">
            <w:pPr>
              <w:pStyle w:val="Uitingsubtitel"/>
              <w:framePr w:wrap="auto" w:yAlign="inline"/>
              <w:suppressOverlap w:val="0"/>
            </w:pPr>
            <w:r>
              <w:t>Toelichting op de toegevoegde waarde van topklinische zorg.</w:t>
            </w:r>
          </w:p>
        </w:tc>
      </w:tr>
      <w:tr w:rsidR="009903BB" w:rsidRPr="00B40C8A" w14:paraId="79B7876E" w14:textId="77777777" w:rsidTr="002A2F71">
        <w:trPr>
          <w:trHeight w:hRule="exact" w:val="255"/>
        </w:trPr>
        <w:tc>
          <w:tcPr>
            <w:tcW w:w="9298" w:type="dxa"/>
            <w:tcMar>
              <w:top w:w="113" w:type="dxa"/>
            </w:tcMar>
          </w:tcPr>
          <w:p w14:paraId="326577F4" w14:textId="77777777" w:rsidR="009903BB" w:rsidRPr="00B40C8A" w:rsidRDefault="00DC2568" w:rsidP="00682957">
            <w:r>
              <mc:AlternateContent>
                <mc:Choice Requires="wps">
                  <w:drawing>
                    <wp:anchor distT="0" distB="0" distL="114300" distR="114300" simplePos="0" relativeHeight="251672576" behindDoc="0" locked="1" layoutInCell="1" allowOverlap="1" wp14:anchorId="7D3CFAB0" wp14:editId="276A1A3D">
                      <wp:simplePos x="0" y="0"/>
                      <wp:positionH relativeFrom="column">
                        <wp:posOffset>1836</wp:posOffset>
                      </wp:positionH>
                      <wp:positionV relativeFrom="paragraph">
                        <wp:posOffset>97155</wp:posOffset>
                      </wp:positionV>
                      <wp:extent cx="5014800" cy="0"/>
                      <wp:effectExtent l="0" t="0" r="0" b="0"/>
                      <wp:wrapNone/>
                      <wp:docPr id="328867609" name="Tabellij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4800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85000</wp14:pctWidth>
                      </wp14:sizeRelH>
                    </wp:anchor>
                  </w:drawing>
                </mc:Choice>
                <mc:Fallback>
                  <w:pict>
                    <v:line w14:anchorId="21A78353" id="Tabellijn" o:spid="_x0000_s1026" style="position:absolute;z-index:251672576;visibility:visible;mso-wrap-style:square;mso-width-percent:850;mso-wrap-distance-left:9pt;mso-wrap-distance-top:0;mso-wrap-distance-right:9pt;mso-wrap-distance-bottom:0;mso-position-horizontal:absolute;mso-position-horizontal-relative:text;mso-position-vertical:absolute;mso-position-vertical-relative:text;mso-width-percent:850;mso-width-relative:margin" from=".15pt,7.65pt" to="3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" strokecolor="#5890f8 [3205]" strokeweight=".5pt">
                      <v:stroke joinstyle="miter"/>
                      <w10:anchorlock/>
                    </v:line>
                  </w:pict>
                </mc:Fallback>
              </mc:AlternateContent>
            </w:r>
          </w:p>
        </w:tc>
      </w:tr>
    </w:tbl>
    <w:p w14:paraId="10D38538" w14:textId="77777777" w:rsidR="00945296" w:rsidRDefault="00945296" w:rsidP="009A50F4"/>
    <w:p w14:paraId="33E68E5C" w14:textId="77777777" w:rsidR="004417B4" w:rsidRDefault="004417B4" w:rsidP="004417B4">
      <w:r>
        <w:t>STZ-ziekenhuizen bieden hooggespecialiseerde zorg en beschikken over erkende Topklinische Expertisecentra waar patiënten terecht kunnen voor complexe en innovatieve behandelingen.</w:t>
      </w:r>
    </w:p>
    <w:p w14:paraId="2EF02DE9" w14:textId="77777777" w:rsidR="004417B4" w:rsidRDefault="004417B4" w:rsidP="004417B4"/>
    <w:p w14:paraId="4F1E149B" w14:textId="77777777" w:rsidR="004417B4" w:rsidRDefault="004417B4" w:rsidP="004417B4">
      <w:r>
        <w:t>Verwijzers kunnen rekenen op multidisciplinaire samenwerking en korte lijnen tussen specialisten, waardoor patiënten altijd de juiste zorg op de juiste plek ontvangen.</w:t>
      </w:r>
    </w:p>
    <w:p w14:paraId="50094F0B" w14:textId="77777777" w:rsidR="004417B4" w:rsidRDefault="004417B4" w:rsidP="004417B4"/>
    <w:p w14:paraId="102A3B28" w14:textId="77777777" w:rsidR="004417B4" w:rsidRDefault="004417B4" w:rsidP="004417B4">
      <w:r>
        <w:t>Door de continue focus op opleiding en wetenschappelijk onderzoek blijven behandelingen up-to-date en wordt bijgedragen aan de ontwikkeling van de gezondheidszorg.</w:t>
      </w:r>
    </w:p>
    <w:p w14:paraId="3F2C1F0F" w14:textId="77777777" w:rsidR="004417B4" w:rsidRDefault="004417B4" w:rsidP="004417B4"/>
    <w:p w14:paraId="2DE5CD91" w14:textId="1AB05EC3" w:rsidR="00ED0565" w:rsidRDefault="004417B4" w:rsidP="004417B4">
      <w:r>
        <w:t>STZ-ziekenhuizen bieden niet alleen topklinische zorg, maar werken ook actief samen met universitaire ziekenhuizen en andere instellingen om de kwaliteit van zorg te verbeteren.</w:t>
      </w:r>
    </w:p>
    <w:sectPr w:rsidR="00ED0565" w:rsidSect="00DA742D">
      <w:headerReference w:type="default" r:id="rId12"/>
      <w:footerReference w:type="default" r:id="rId13"/>
      <w:pgSz w:w="11906" w:h="16838" w:code="9"/>
      <w:pgMar w:top="1304" w:right="1304" w:bottom="1304" w:left="1304" w:header="425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C7BC91" w14:textId="77777777" w:rsidR="007A22DF" w:rsidRPr="00B40C8A" w:rsidRDefault="007A22DF" w:rsidP="00BD08CF">
      <w:pPr>
        <w:spacing w:line="240" w:lineRule="auto"/>
      </w:pPr>
      <w:r w:rsidRPr="00B40C8A">
        <w:separator/>
      </w:r>
    </w:p>
  </w:endnote>
  <w:endnote w:type="continuationSeparator" w:id="0">
    <w:p w14:paraId="2F2ABD73" w14:textId="77777777" w:rsidR="007A22DF" w:rsidRPr="00B40C8A" w:rsidRDefault="007A22DF" w:rsidP="00BD08CF">
      <w:pPr>
        <w:spacing w:line="240" w:lineRule="auto"/>
      </w:pPr>
      <w:r w:rsidRPr="00B40C8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altName w:val="Cambria"/>
    <w:charset w:val="00"/>
    <w:family w:val="swiss"/>
    <w:pitch w:val="variable"/>
    <w:sig w:usb0="E00002FF" w:usb1="5000205B" w:usb2="00000000" w:usb3="00000000" w:csb0="0000009F" w:csb1="00000000"/>
  </w:font>
  <w:font w:name="Ubuntu Medium">
    <w:altName w:val="Calibri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35A20" w14:textId="77777777" w:rsidR="00DA742D" w:rsidRPr="00B40C8A" w:rsidRDefault="00DA742D"/>
  <w:tbl>
    <w:tblPr>
      <w:tblStyle w:val="Tabelraster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27" w:type="dxa"/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804"/>
    </w:tblGrid>
    <w:tr w:rsidR="009E2665" w:rsidRPr="00B40C8A" w14:paraId="58E23888" w14:textId="77777777" w:rsidTr="000C211A">
      <w:trPr>
        <w:cantSplit/>
      </w:trPr>
      <w:tc>
        <w:tcPr>
          <w:tcW w:w="7896" w:type="dxa"/>
        </w:tcPr>
        <w:p w14:paraId="50654A5A" w14:textId="77777777" w:rsidR="009E2665" w:rsidRPr="00B40C8A" w:rsidRDefault="009E2665" w:rsidP="000B2069">
          <w:pPr>
            <w:pStyle w:val="Voettekst"/>
            <w:rPr>
              <w:szCs w:val="18"/>
            </w:rPr>
          </w:pPr>
          <w:r w:rsidRPr="00B40C8A">
            <w:rPr>
              <w:szCs w:val="18"/>
            </w:rPr>
            <w:t>Samen de transformatie </w:t>
          </w:r>
          <w:r w:rsidRPr="00B40C8A">
            <w:t>versnellen</w:t>
          </w:r>
        </w:p>
      </w:tc>
    </w:tr>
  </w:tbl>
  <w:p w14:paraId="799FB170" w14:textId="77777777" w:rsidR="009E2665" w:rsidRPr="00B40C8A" w:rsidRDefault="0037557F" w:rsidP="009E2665">
    <w:pPr>
      <w:pStyle w:val="Voettekst"/>
      <w:tabs>
        <w:tab w:val="clear" w:pos="9696"/>
        <w:tab w:val="left" w:pos="3692"/>
      </w:tabs>
    </w:pPr>
    <w:r>
      <mc:AlternateContent>
        <mc:Choice Requires="wps">
          <w:drawing>
            <wp:anchor distT="0" distB="0" distL="114300" distR="114300" simplePos="0" relativeHeight="251681535" behindDoc="1" locked="1" layoutInCell="1" allowOverlap="1" wp14:anchorId="41AEE4BB" wp14:editId="6D89B485">
              <wp:simplePos x="0" y="0"/>
              <wp:positionH relativeFrom="column">
                <wp:posOffset>1016</wp:posOffset>
              </wp:positionH>
              <wp:positionV relativeFrom="paragraph">
                <wp:posOffset>-325247</wp:posOffset>
              </wp:positionV>
              <wp:extent cx="5892800" cy="0"/>
              <wp:effectExtent l="0" t="0" r="0" b="0"/>
              <wp:wrapNone/>
              <wp:docPr id="1519518244" name="Footer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928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100000</wp14:pctWidth>
              </wp14:sizeRelH>
            </wp:anchor>
          </w:drawing>
        </mc:Choice>
        <mc:Fallback>
          <w:pict>
            <v:line w14:anchorId="6FB1ABF3" id="Footerlijn" o:spid="_x0000_s1026" style="position:absolute;z-index:-251634945;visibility:visible;mso-wrap-style:square;mso-width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width-relative:page" from=".1pt,-25.6pt" to="464.1pt,-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" strokecolor="#5890f8 [3205]" strokeweight=".5pt">
              <v:stroke joinstyle="miter"/>
              <w10:anchorlock/>
            </v:line>
          </w:pict>
        </mc:Fallback>
      </mc:AlternateContent>
    </w:r>
    <w:r w:rsidR="009E2665" w:rsidRPr="00B40C8A">
      <mc:AlternateContent>
        <mc:Choice Requires="wps">
          <w:drawing>
            <wp:anchor distT="0" distB="0" distL="114300" distR="114300" simplePos="0" relativeHeight="251685887" behindDoc="0" locked="1" layoutInCell="1" allowOverlap="1" wp14:anchorId="56DF434F" wp14:editId="4E26043E">
              <wp:simplePos x="0" y="0"/>
              <wp:positionH relativeFrom="rightMargin">
                <wp:posOffset>-890533</wp:posOffset>
              </wp:positionH>
              <wp:positionV relativeFrom="paragraph">
                <wp:posOffset>-319941</wp:posOffset>
              </wp:positionV>
              <wp:extent cx="1411200" cy="399600"/>
              <wp:effectExtent l="0" t="0" r="0" b="635"/>
              <wp:wrapNone/>
              <wp:docPr id="1349529091" name="Paginanumm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1200" cy="39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tbl>
                          <w:tblPr>
                            <w:tblStyle w:val="Tabelraster"/>
                            <w:tblW w:w="4406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top w:w="227" w:type="dxa"/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265"/>
                            <w:gridCol w:w="2141"/>
                          </w:tblGrid>
                          <w:tr w:rsidR="009E2665" w:rsidRPr="00B40C8A" w14:paraId="452954CB" w14:textId="77777777" w:rsidTr="009E2665">
                            <w:tc>
                              <w:tcPr>
                                <w:tcW w:w="2330" w:type="dxa"/>
                              </w:tcPr>
                              <w:p w14:paraId="66BD28EA" w14:textId="02E364C0" w:rsidR="009E2665" w:rsidRPr="00B40C8A" w:rsidRDefault="009E2665" w:rsidP="009E2665">
                                <w:pPr>
                                  <w:pStyle w:val="PagNo"/>
                                </w:pPr>
                                <w:r w:rsidRPr="00B40C8A">
                                  <w:tab/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B40C8A">
                                  <w:instrText xml:space="preserve"> IF </w:instrText>
                                </w:r>
                                <w:r w:rsidR="00B40C8A" w:rsidRPr="00B40C8A">
                                  <w:fldChar w:fldCharType="begin"/>
                                </w:r>
                                <w:r w:rsidR="00B40C8A" w:rsidRPr="00B40C8A">
                                  <w:instrText xml:space="preserve"> NUMPAGES </w:instrText>
                                </w:r>
                                <w:r w:rsidR="00B40C8A" w:rsidRPr="00B40C8A">
                                  <w:fldChar w:fldCharType="separate"/>
                                </w:r>
                                <w:r w:rsidR="004417B4">
                                  <w:instrText>1</w:instrText>
                                </w:r>
                                <w:r w:rsidR="00B40C8A" w:rsidRPr="00B40C8A">
                                  <w:fldChar w:fldCharType="end"/>
                                </w:r>
                                <w:r w:rsidRPr="00B40C8A">
                                  <w:instrText xml:space="preserve"> &gt; 1 "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B40C8A">
                                  <w:instrText xml:space="preserve"> PAGE 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893FC0">
                                  <w:instrText>1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end"/>
                                </w:r>
                                <w:r w:rsidRPr="00B40C8A">
                                  <w:instrText>/</w:instrText>
                                </w:r>
                                <w:r w:rsidR="00B40C8A" w:rsidRPr="00B40C8A">
                                  <w:fldChar w:fldCharType="begin"/>
                                </w:r>
                                <w:r w:rsidR="00B40C8A" w:rsidRPr="00B40C8A">
                                  <w:instrText xml:space="preserve"> NUMPAGES </w:instrText>
                                </w:r>
                                <w:r w:rsidR="00B40C8A" w:rsidRPr="00B40C8A">
                                  <w:fldChar w:fldCharType="separate"/>
                                </w:r>
                                <w:r w:rsidR="00893FC0">
                                  <w:instrText>2</w:instrText>
                                </w:r>
                                <w:r w:rsidR="00B40C8A" w:rsidRPr="00B40C8A">
                                  <w:fldChar w:fldCharType="end"/>
                                </w:r>
                                <w:r w:rsidRPr="00B40C8A">
                                  <w:instrText xml:space="preserve">" "" </w:instrText>
                                </w:r>
                                <w:r w:rsidRPr="00B40C8A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2203" w:type="dxa"/>
                              </w:tcPr>
                              <w:p w14:paraId="01D78C2D" w14:textId="77777777" w:rsidR="009E2665" w:rsidRPr="00B40C8A" w:rsidRDefault="009E2665" w:rsidP="009E2665"/>
                            </w:tc>
                          </w:tr>
                        </w:tbl>
                        <w:p w14:paraId="5DA6BD4C" w14:textId="77777777" w:rsidR="009E2665" w:rsidRPr="00B40C8A" w:rsidRDefault="009E2665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DF434F" id="_x0000_t202" coordsize="21600,21600" o:spt="202" path="m,l,21600r21600,l21600,xe">
              <v:stroke joinstyle="miter"/>
              <v:path gradientshapeok="t" o:connecttype="rect"/>
            </v:shapetype>
            <v:shape id="Paginanummer" o:spid="_x0000_s1034" type="#_x0000_t202" style="position:absolute;margin-left:-70.1pt;margin-top:-25.2pt;width:111.1pt;height:31.45pt;z-index:25168588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" filled="f" stroked="f" strokeweight=".5pt">
              <v:textbox inset="0,0,0,0">
                <w:txbxContent>
                  <w:tbl>
                    <w:tblPr>
                      <w:tblStyle w:val="Tabelraster"/>
                      <w:tblW w:w="4406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top w:w="227" w:type="dxa"/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265"/>
                      <w:gridCol w:w="2141"/>
                    </w:tblGrid>
                    <w:tr w:rsidR="009E2665" w:rsidRPr="00B40C8A" w14:paraId="452954CB" w14:textId="77777777" w:rsidTr="009E2665">
                      <w:tc>
                        <w:tcPr>
                          <w:tcW w:w="2330" w:type="dxa"/>
                        </w:tcPr>
                        <w:p w14:paraId="66BD28EA" w14:textId="02E364C0" w:rsidR="009E2665" w:rsidRPr="00B40C8A" w:rsidRDefault="009E2665" w:rsidP="009E2665">
                          <w:pPr>
                            <w:pStyle w:val="PagNo"/>
                          </w:pPr>
                          <w:r w:rsidRPr="00B40C8A">
                            <w:tab/>
                          </w:r>
                          <w:r w:rsidRPr="00B40C8A">
                            <w:rPr>
                              <w:b/>
                            </w:rPr>
                            <w:fldChar w:fldCharType="begin"/>
                          </w:r>
                          <w:r w:rsidRPr="00B40C8A">
                            <w:instrText xml:space="preserve"> IF </w:instrText>
                          </w:r>
                          <w:r w:rsidR="00B40C8A" w:rsidRPr="00B40C8A">
                            <w:fldChar w:fldCharType="begin"/>
                          </w:r>
                          <w:r w:rsidR="00B40C8A" w:rsidRPr="00B40C8A">
                            <w:instrText xml:space="preserve"> NUMPAGES </w:instrText>
                          </w:r>
                          <w:r w:rsidR="00B40C8A" w:rsidRPr="00B40C8A">
                            <w:fldChar w:fldCharType="separate"/>
                          </w:r>
                          <w:r w:rsidR="004417B4">
                            <w:instrText>1</w:instrText>
                          </w:r>
                          <w:r w:rsidR="00B40C8A" w:rsidRPr="00B40C8A">
                            <w:fldChar w:fldCharType="end"/>
                          </w:r>
                          <w:r w:rsidRPr="00B40C8A">
                            <w:instrText xml:space="preserve"> &gt; 1 "</w:instrText>
                          </w:r>
                          <w:r w:rsidRPr="00B40C8A">
                            <w:rPr>
                              <w:b/>
                            </w:rPr>
                            <w:fldChar w:fldCharType="begin"/>
                          </w:r>
                          <w:r w:rsidRPr="00B40C8A">
                            <w:instrText xml:space="preserve"> PAGE </w:instrText>
                          </w:r>
                          <w:r w:rsidRPr="00B40C8A">
                            <w:rPr>
                              <w:b/>
                            </w:rPr>
                            <w:fldChar w:fldCharType="separate"/>
                          </w:r>
                          <w:r w:rsidR="00893FC0">
                            <w:instrText>1</w:instrText>
                          </w:r>
                          <w:r w:rsidRPr="00B40C8A">
                            <w:rPr>
                              <w:b/>
                            </w:rPr>
                            <w:fldChar w:fldCharType="end"/>
                          </w:r>
                          <w:r w:rsidRPr="00B40C8A">
                            <w:instrText>/</w:instrText>
                          </w:r>
                          <w:r w:rsidR="00B40C8A" w:rsidRPr="00B40C8A">
                            <w:fldChar w:fldCharType="begin"/>
                          </w:r>
                          <w:r w:rsidR="00B40C8A" w:rsidRPr="00B40C8A">
                            <w:instrText xml:space="preserve"> NUMPAGES </w:instrText>
                          </w:r>
                          <w:r w:rsidR="00B40C8A" w:rsidRPr="00B40C8A">
                            <w:fldChar w:fldCharType="separate"/>
                          </w:r>
                          <w:r w:rsidR="00893FC0">
                            <w:instrText>2</w:instrText>
                          </w:r>
                          <w:r w:rsidR="00B40C8A" w:rsidRPr="00B40C8A">
                            <w:fldChar w:fldCharType="end"/>
                          </w:r>
                          <w:r w:rsidRPr="00B40C8A">
                            <w:instrText xml:space="preserve">" "" </w:instrText>
                          </w:r>
                          <w:r w:rsidRPr="00B40C8A">
                            <w:rPr>
                              <w:b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2203" w:type="dxa"/>
                        </w:tcPr>
                        <w:p w14:paraId="01D78C2D" w14:textId="77777777" w:rsidR="009E2665" w:rsidRPr="00B40C8A" w:rsidRDefault="009E2665" w:rsidP="009E2665"/>
                      </w:tc>
                    </w:tr>
                  </w:tbl>
                  <w:p w14:paraId="5DA6BD4C" w14:textId="77777777" w:rsidR="009E2665" w:rsidRPr="00B40C8A" w:rsidRDefault="009E2665"/>
                </w:txbxContent>
              </v:textbox>
              <w10:wrap anchorx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88C04" w14:textId="77777777" w:rsidR="007A22DF" w:rsidRPr="00B40C8A" w:rsidRDefault="007A22DF" w:rsidP="00BD08CF">
      <w:pPr>
        <w:spacing w:line="240" w:lineRule="auto"/>
      </w:pPr>
      <w:r w:rsidRPr="00B40C8A">
        <w:separator/>
      </w:r>
    </w:p>
  </w:footnote>
  <w:footnote w:type="continuationSeparator" w:id="0">
    <w:p w14:paraId="7C475B60" w14:textId="77777777" w:rsidR="007A22DF" w:rsidRPr="00B40C8A" w:rsidRDefault="007A22DF" w:rsidP="00BD08CF">
      <w:pPr>
        <w:spacing w:line="240" w:lineRule="auto"/>
      </w:pPr>
      <w:r w:rsidRPr="00B40C8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EF604" w14:textId="77777777" w:rsidR="000B2069" w:rsidRPr="00B40C8A" w:rsidRDefault="000B2069">
    <w:pPr>
      <w:pStyle w:val="Koptekst"/>
    </w:pPr>
    <w:r w:rsidRPr="00B40C8A">
      <mc:AlternateContent>
        <mc:Choice Requires="wps">
          <w:drawing>
            <wp:anchor distT="0" distB="0" distL="0" distR="0" simplePos="0" relativeHeight="251682303" behindDoc="0" locked="1" layoutInCell="1" allowOverlap="1" wp14:anchorId="6366757D" wp14:editId="6CB63198">
              <wp:simplePos x="0" y="0"/>
              <wp:positionH relativeFrom="page">
                <wp:align>right</wp:align>
              </wp:positionH>
              <wp:positionV relativeFrom="page">
                <wp:posOffset>0</wp:posOffset>
              </wp:positionV>
              <wp:extent cx="1720215" cy="10121900"/>
              <wp:effectExtent l="0" t="0" r="0" b="0"/>
              <wp:wrapSquare wrapText="left"/>
              <wp:docPr id="600260443" name="Verdrijvingsvla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0215" cy="101219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E99B7E" id="Verdrijvingsvlak" o:spid="_x0000_s1026" style="position:absolute;margin-left:84.25pt;margin-top:0;width:135.45pt;height:797pt;z-index:251682303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" fillcolor="white [3212]" stroked="f" strokeweight="1pt">
              <w10:wrap type="square" side="left" anchorx="page" anchory="page"/>
              <w10:anchorlock/>
            </v:rect>
          </w:pict>
        </mc:Fallback>
      </mc:AlternateContent>
    </w:r>
    <w:r w:rsidRPr="00B40C8A">
      <w:drawing>
        <wp:anchor distT="0" distB="0" distL="114300" distR="114300" simplePos="0" relativeHeight="251683839" behindDoc="0" locked="1" layoutInCell="1" allowOverlap="1" wp14:anchorId="249997B8" wp14:editId="335E3F4B">
          <wp:simplePos x="0" y="0"/>
          <wp:positionH relativeFrom="rightMargin">
            <wp:posOffset>-410210</wp:posOffset>
          </wp:positionH>
          <wp:positionV relativeFrom="page">
            <wp:posOffset>500380</wp:posOffset>
          </wp:positionV>
          <wp:extent cx="666000" cy="1062000"/>
          <wp:effectExtent l="0" t="0" r="1270" b="5080"/>
          <wp:wrapNone/>
          <wp:docPr id="1202957851" name="Graphic 1202957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013458" name="Logo P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000" cy="10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50C16"/>
    <w:multiLevelType w:val="multilevel"/>
    <w:tmpl w:val="835CD5E0"/>
    <w:numStyleLink w:val="STZopsomminggenummerd"/>
  </w:abstractNum>
  <w:abstractNum w:abstractNumId="1" w15:restartNumberingAfterBreak="0">
    <w:nsid w:val="1A3354DD"/>
    <w:multiLevelType w:val="singleLevel"/>
    <w:tmpl w:val="0413000F"/>
    <w:lvl w:ilvl="0">
      <w:start w:val="1"/>
      <w:numFmt w:val="decimal"/>
      <w:lvlText w:val="%1."/>
      <w:lvlJc w:val="left"/>
      <w:pPr>
        <w:ind w:left="928" w:hanging="360"/>
      </w:pPr>
    </w:lvl>
  </w:abstractNum>
  <w:abstractNum w:abstractNumId="2" w15:restartNumberingAfterBreak="0">
    <w:nsid w:val="1A7D651F"/>
    <w:multiLevelType w:val="multilevel"/>
    <w:tmpl w:val="26DC0806"/>
    <w:styleLink w:val="STZopsommingbullets"/>
    <w:lvl w:ilvl="0">
      <w:start w:val="1"/>
      <w:numFmt w:val="bullet"/>
      <w:pStyle w:val="Opsommingbullet1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none"/>
      <w:pStyle w:val="Opsommingbullet2"/>
      <w:lvlText w:val="&gt;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lvlText w:val="–"/>
      <w:lvlJc w:val="left"/>
      <w:pPr>
        <w:ind w:left="852" w:hanging="284"/>
      </w:pPr>
      <w:rPr>
        <w:rFonts w:ascii="Ubuntu" w:hAnsi="Ubuntu"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Ubuntu" w:hAnsi="Ubuntu"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ascii="Ubuntu" w:hAnsi="Ubuntu"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Ubuntu" w:hAnsi="Ubuntu"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ascii="Ubuntu" w:hAnsi="Ubuntu"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Ubuntu" w:hAnsi="Ubuntu"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ascii="Ubuntu" w:hAnsi="Ubuntu" w:hint="default"/>
      </w:rPr>
    </w:lvl>
  </w:abstractNum>
  <w:abstractNum w:abstractNumId="3" w15:restartNumberingAfterBreak="0">
    <w:nsid w:val="21933C7C"/>
    <w:multiLevelType w:val="multilevel"/>
    <w:tmpl w:val="835CD5E0"/>
    <w:styleLink w:val="STZopsomminggenummerd"/>
    <w:lvl w:ilvl="0">
      <w:start w:val="1"/>
      <w:numFmt w:val="decimal"/>
      <w:pStyle w:val="Opsomminggenummer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Opsomminggenummer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2556" w:hanging="284"/>
      </w:pPr>
      <w:rPr>
        <w:rFonts w:hint="default"/>
      </w:rPr>
    </w:lvl>
  </w:abstractNum>
  <w:abstractNum w:abstractNumId="4" w15:restartNumberingAfterBreak="0">
    <w:nsid w:val="286679FD"/>
    <w:multiLevelType w:val="multilevel"/>
    <w:tmpl w:val="26DC0806"/>
    <w:numStyleLink w:val="STZopsommingbullets"/>
  </w:abstractNum>
  <w:abstractNum w:abstractNumId="5" w15:restartNumberingAfterBreak="0">
    <w:nsid w:val="30172F32"/>
    <w:multiLevelType w:val="hybridMultilevel"/>
    <w:tmpl w:val="8258D42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AA1207"/>
    <w:multiLevelType w:val="multilevel"/>
    <w:tmpl w:val="26DC0806"/>
    <w:numStyleLink w:val="STZopsommingbullets"/>
  </w:abstractNum>
  <w:abstractNum w:abstractNumId="7" w15:restartNumberingAfterBreak="0">
    <w:nsid w:val="363543A5"/>
    <w:multiLevelType w:val="multilevel"/>
    <w:tmpl w:val="13701F40"/>
    <w:styleLink w:val="STZhoofdstuknummering"/>
    <w:lvl w:ilvl="0">
      <w:start w:val="1"/>
      <w:numFmt w:val="decimal"/>
      <w:pStyle w:val="Kop1"/>
      <w:suff w:val="space"/>
      <w:lvlText w:val="%1.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Kop2"/>
      <w:suff w:val="space"/>
      <w:lvlText w:val="%1.%2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Kop3"/>
      <w:suff w:val="space"/>
      <w:lvlText w:val="%1.%2.%3 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68546FC"/>
    <w:multiLevelType w:val="hybridMultilevel"/>
    <w:tmpl w:val="E702D9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1670C0"/>
    <w:multiLevelType w:val="multilevel"/>
    <w:tmpl w:val="835CD5E0"/>
    <w:numStyleLink w:val="STZopsomminggenummerd"/>
  </w:abstractNum>
  <w:abstractNum w:abstractNumId="10" w15:restartNumberingAfterBreak="0">
    <w:nsid w:val="5A565F73"/>
    <w:multiLevelType w:val="hybridMultilevel"/>
    <w:tmpl w:val="07A0E23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AE3318"/>
    <w:multiLevelType w:val="multilevel"/>
    <w:tmpl w:val="26DC0806"/>
    <w:numStyleLink w:val="STZopsommingbullets"/>
  </w:abstractNum>
  <w:num w:numId="1" w16cid:durableId="1722972532">
    <w:abstractNumId w:val="2"/>
  </w:num>
  <w:num w:numId="2" w16cid:durableId="1237127307">
    <w:abstractNumId w:val="11"/>
  </w:num>
  <w:num w:numId="3" w16cid:durableId="1994598810">
    <w:abstractNumId w:val="4"/>
  </w:num>
  <w:num w:numId="4" w16cid:durableId="116486886">
    <w:abstractNumId w:val="6"/>
  </w:num>
  <w:num w:numId="5" w16cid:durableId="1011758266">
    <w:abstractNumId w:val="1"/>
  </w:num>
  <w:num w:numId="6" w16cid:durableId="611516690">
    <w:abstractNumId w:val="5"/>
  </w:num>
  <w:num w:numId="7" w16cid:durableId="597951139">
    <w:abstractNumId w:val="3"/>
  </w:num>
  <w:num w:numId="8" w16cid:durableId="83571762">
    <w:abstractNumId w:val="0"/>
  </w:num>
  <w:num w:numId="9" w16cid:durableId="1665860672">
    <w:abstractNumId w:val="9"/>
  </w:num>
  <w:num w:numId="10" w16cid:durableId="440496461">
    <w:abstractNumId w:val="10"/>
  </w:num>
  <w:num w:numId="11" w16cid:durableId="2078703185">
    <w:abstractNumId w:val="7"/>
  </w:num>
  <w:num w:numId="12" w16cid:durableId="1224022478">
    <w:abstractNumId w:val="7"/>
  </w:num>
  <w:num w:numId="13" w16cid:durableId="900211975">
    <w:abstractNumId w:val="7"/>
  </w:num>
  <w:num w:numId="14" w16cid:durableId="1093090435">
    <w:abstractNumId w:val="2"/>
  </w:num>
  <w:num w:numId="15" w16cid:durableId="746849019">
    <w:abstractNumId w:val="2"/>
  </w:num>
  <w:num w:numId="16" w16cid:durableId="1966815476">
    <w:abstractNumId w:val="9"/>
  </w:num>
  <w:num w:numId="17" w16cid:durableId="244339484">
    <w:abstractNumId w:val="9"/>
  </w:num>
  <w:num w:numId="18" w16cid:durableId="2025747290">
    <w:abstractNumId w:val="7"/>
  </w:num>
  <w:num w:numId="19" w16cid:durableId="594021080">
    <w:abstractNumId w:val="2"/>
  </w:num>
  <w:num w:numId="20" w16cid:durableId="923882297">
    <w:abstractNumId w:val="3"/>
  </w:num>
  <w:num w:numId="21" w16cid:durableId="9888273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displayBackgroundShape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DF"/>
    <w:rsid w:val="000252D7"/>
    <w:rsid w:val="00034893"/>
    <w:rsid w:val="000438F6"/>
    <w:rsid w:val="0006181D"/>
    <w:rsid w:val="000676BC"/>
    <w:rsid w:val="000A0626"/>
    <w:rsid w:val="000A3B1D"/>
    <w:rsid w:val="000A7F73"/>
    <w:rsid w:val="000B2069"/>
    <w:rsid w:val="000B59BD"/>
    <w:rsid w:val="000C211A"/>
    <w:rsid w:val="000C371A"/>
    <w:rsid w:val="000C76B1"/>
    <w:rsid w:val="000E4154"/>
    <w:rsid w:val="000E7DF8"/>
    <w:rsid w:val="000F49FC"/>
    <w:rsid w:val="00105B74"/>
    <w:rsid w:val="0013407E"/>
    <w:rsid w:val="0014146B"/>
    <w:rsid w:val="00154D50"/>
    <w:rsid w:val="0017173E"/>
    <w:rsid w:val="001A02B6"/>
    <w:rsid w:val="001B3604"/>
    <w:rsid w:val="001C6B84"/>
    <w:rsid w:val="001E2A98"/>
    <w:rsid w:val="00216DEE"/>
    <w:rsid w:val="0022148D"/>
    <w:rsid w:val="0023327E"/>
    <w:rsid w:val="002340AE"/>
    <w:rsid w:val="00250042"/>
    <w:rsid w:val="00251A97"/>
    <w:rsid w:val="00266C1B"/>
    <w:rsid w:val="00284368"/>
    <w:rsid w:val="00294229"/>
    <w:rsid w:val="002A2F71"/>
    <w:rsid w:val="002B050A"/>
    <w:rsid w:val="002C3232"/>
    <w:rsid w:val="002D72B5"/>
    <w:rsid w:val="002F1E07"/>
    <w:rsid w:val="003001ED"/>
    <w:rsid w:val="00311B34"/>
    <w:rsid w:val="00341E37"/>
    <w:rsid w:val="00355C58"/>
    <w:rsid w:val="0037557F"/>
    <w:rsid w:val="00382244"/>
    <w:rsid w:val="00384A7B"/>
    <w:rsid w:val="003941BF"/>
    <w:rsid w:val="003B6B25"/>
    <w:rsid w:val="003C5BCC"/>
    <w:rsid w:val="003F4E4A"/>
    <w:rsid w:val="00405A76"/>
    <w:rsid w:val="00423560"/>
    <w:rsid w:val="00433869"/>
    <w:rsid w:val="004417B4"/>
    <w:rsid w:val="00447B81"/>
    <w:rsid w:val="004610C4"/>
    <w:rsid w:val="00490B3D"/>
    <w:rsid w:val="00490FA7"/>
    <w:rsid w:val="004A29C6"/>
    <w:rsid w:val="004B56FD"/>
    <w:rsid w:val="00511C98"/>
    <w:rsid w:val="00521694"/>
    <w:rsid w:val="00574AAF"/>
    <w:rsid w:val="005B53CD"/>
    <w:rsid w:val="005B7D23"/>
    <w:rsid w:val="005C1E2B"/>
    <w:rsid w:val="005D23B0"/>
    <w:rsid w:val="005D2B13"/>
    <w:rsid w:val="005D5542"/>
    <w:rsid w:val="005E732A"/>
    <w:rsid w:val="005F36F6"/>
    <w:rsid w:val="005F412E"/>
    <w:rsid w:val="006032BD"/>
    <w:rsid w:val="00620B29"/>
    <w:rsid w:val="006467FD"/>
    <w:rsid w:val="00647282"/>
    <w:rsid w:val="00674E2F"/>
    <w:rsid w:val="00682957"/>
    <w:rsid w:val="006E0D68"/>
    <w:rsid w:val="006E640B"/>
    <w:rsid w:val="00702486"/>
    <w:rsid w:val="00731AA9"/>
    <w:rsid w:val="007375B3"/>
    <w:rsid w:val="00746A06"/>
    <w:rsid w:val="0077685D"/>
    <w:rsid w:val="007A22DF"/>
    <w:rsid w:val="007A542F"/>
    <w:rsid w:val="007B3FCF"/>
    <w:rsid w:val="007D0636"/>
    <w:rsid w:val="008166A5"/>
    <w:rsid w:val="008224CA"/>
    <w:rsid w:val="008241EE"/>
    <w:rsid w:val="00827A91"/>
    <w:rsid w:val="00842241"/>
    <w:rsid w:val="00893FC0"/>
    <w:rsid w:val="008A5B84"/>
    <w:rsid w:val="008B2403"/>
    <w:rsid w:val="008D0DC1"/>
    <w:rsid w:val="008D38DE"/>
    <w:rsid w:val="00915659"/>
    <w:rsid w:val="0092197E"/>
    <w:rsid w:val="0093090B"/>
    <w:rsid w:val="00945296"/>
    <w:rsid w:val="009578FC"/>
    <w:rsid w:val="009903BB"/>
    <w:rsid w:val="009953BF"/>
    <w:rsid w:val="009A50F4"/>
    <w:rsid w:val="009A56A7"/>
    <w:rsid w:val="009B4B4D"/>
    <w:rsid w:val="009E2665"/>
    <w:rsid w:val="00A10211"/>
    <w:rsid w:val="00A25FB2"/>
    <w:rsid w:val="00A52996"/>
    <w:rsid w:val="00A67F90"/>
    <w:rsid w:val="00AB74A1"/>
    <w:rsid w:val="00AC4A9C"/>
    <w:rsid w:val="00AE0488"/>
    <w:rsid w:val="00B03FC8"/>
    <w:rsid w:val="00B0477C"/>
    <w:rsid w:val="00B40C8A"/>
    <w:rsid w:val="00B50AB3"/>
    <w:rsid w:val="00B76BE2"/>
    <w:rsid w:val="00BB2E3A"/>
    <w:rsid w:val="00BD08CF"/>
    <w:rsid w:val="00BE2F10"/>
    <w:rsid w:val="00BF2BC1"/>
    <w:rsid w:val="00C028A7"/>
    <w:rsid w:val="00C12E34"/>
    <w:rsid w:val="00C5422F"/>
    <w:rsid w:val="00C77085"/>
    <w:rsid w:val="00C80092"/>
    <w:rsid w:val="00C83BA7"/>
    <w:rsid w:val="00CA139C"/>
    <w:rsid w:val="00CF5CF9"/>
    <w:rsid w:val="00D160C2"/>
    <w:rsid w:val="00D213A2"/>
    <w:rsid w:val="00D315A1"/>
    <w:rsid w:val="00D35CA9"/>
    <w:rsid w:val="00D41B90"/>
    <w:rsid w:val="00D90ED8"/>
    <w:rsid w:val="00DA742D"/>
    <w:rsid w:val="00DC2568"/>
    <w:rsid w:val="00DD4EB0"/>
    <w:rsid w:val="00DF5E32"/>
    <w:rsid w:val="00E146B6"/>
    <w:rsid w:val="00E210B1"/>
    <w:rsid w:val="00E56C99"/>
    <w:rsid w:val="00EA13F1"/>
    <w:rsid w:val="00EC454E"/>
    <w:rsid w:val="00EC7764"/>
    <w:rsid w:val="00ED0565"/>
    <w:rsid w:val="00ED4EE5"/>
    <w:rsid w:val="00EF3573"/>
    <w:rsid w:val="00F03B67"/>
    <w:rsid w:val="00F5268C"/>
    <w:rsid w:val="00FD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471E4"/>
  <w15:chartTrackingRefBased/>
  <w15:docId w15:val="{49C8FB32-E5AD-4D25-8699-F1F76DF5A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Theme="minorHAnsi" w:hAnsi="Ubuntu Light" w:cstheme="minorBidi"/>
        <w:color w:val="0E3266" w:themeColor="text2"/>
        <w:kern w:val="2"/>
        <w:lang w:val="nl-NL" w:eastAsia="en-US" w:bidi="ar-SA"/>
        <w14:ligatures w14:val="standardContextual"/>
      </w:rPr>
    </w:rPrDefault>
    <w:pPrDefault>
      <w:pPr>
        <w:spacing w:line="31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F1E07"/>
    <w:pPr>
      <w:spacing w:line="312" w:lineRule="auto"/>
    </w:pPr>
    <w:rPr>
      <w:noProof/>
    </w:rPr>
  </w:style>
  <w:style w:type="paragraph" w:styleId="Kop1">
    <w:name w:val="heading 1"/>
    <w:basedOn w:val="Standaard"/>
    <w:next w:val="Standaard"/>
    <w:link w:val="Kop1Char"/>
    <w:qFormat/>
    <w:rsid w:val="00AE0488"/>
    <w:pPr>
      <w:keepNext/>
      <w:keepLines/>
      <w:numPr>
        <w:numId w:val="18"/>
      </w:numPr>
      <w:pBdr>
        <w:bottom w:val="single" w:sz="4" w:space="0" w:color="0E3266" w:themeColor="text2"/>
      </w:pBdr>
      <w:suppressAutoHyphens/>
      <w:spacing w:after="160" w:line="288" w:lineRule="auto"/>
      <w:jc w:val="lef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A10211"/>
    <w:pPr>
      <w:keepNext/>
      <w:keepLines/>
      <w:numPr>
        <w:ilvl w:val="1"/>
        <w:numId w:val="18"/>
      </w:numPr>
      <w:suppressAutoHyphens/>
      <w:spacing w:before="300"/>
      <w:jc w:val="left"/>
      <w:outlineLvl w:val="1"/>
    </w:pPr>
    <w:rPr>
      <w:rFonts w:ascii="Ubuntu" w:eastAsiaTheme="majorEastAsia" w:hAnsi="Ubuntu" w:cstheme="majorBidi"/>
      <w:b/>
      <w:szCs w:val="26"/>
    </w:rPr>
  </w:style>
  <w:style w:type="paragraph" w:styleId="Kop3">
    <w:name w:val="heading 3"/>
    <w:basedOn w:val="Standaard"/>
    <w:next w:val="Standaard"/>
    <w:link w:val="Kop3Char"/>
    <w:qFormat/>
    <w:rsid w:val="00A10211"/>
    <w:pPr>
      <w:keepNext/>
      <w:keepLines/>
      <w:numPr>
        <w:ilvl w:val="2"/>
        <w:numId w:val="18"/>
      </w:numPr>
      <w:suppressAutoHyphens/>
      <w:spacing w:before="300"/>
      <w:jc w:val="left"/>
      <w:outlineLvl w:val="2"/>
    </w:pPr>
    <w:rPr>
      <w:rFonts w:ascii="Ubuntu Medium" w:eastAsiaTheme="majorEastAsia" w:hAnsi="Ubuntu Medium" w:cstheme="majorBidi"/>
      <w:color w:val="5890F8" w:themeColor="accent2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AE0488"/>
    <w:rPr>
      <w:rFonts w:eastAsiaTheme="majorEastAsia" w:cstheme="majorBidi"/>
      <w:sz w:val="32"/>
      <w:szCs w:val="32"/>
    </w:rPr>
  </w:style>
  <w:style w:type="paragraph" w:styleId="Lijstalinea">
    <w:name w:val="List Paragraph"/>
    <w:basedOn w:val="Standaard"/>
    <w:uiPriority w:val="34"/>
    <w:qFormat/>
    <w:rsid w:val="00A10211"/>
    <w:pPr>
      <w:contextualSpacing/>
    </w:pPr>
  </w:style>
  <w:style w:type="paragraph" w:styleId="Koptekst">
    <w:name w:val="header"/>
    <w:basedOn w:val="Standaard"/>
    <w:link w:val="KoptekstChar"/>
    <w:uiPriority w:val="99"/>
    <w:rsid w:val="00E56C99"/>
    <w:pPr>
      <w:tabs>
        <w:tab w:val="center" w:pos="4513"/>
        <w:tab w:val="right" w:pos="9026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56C99"/>
    <w:rPr>
      <w:noProof/>
    </w:rPr>
  </w:style>
  <w:style w:type="paragraph" w:styleId="Voettekst">
    <w:name w:val="footer"/>
    <w:basedOn w:val="Standaard"/>
    <w:link w:val="VoettekstChar"/>
    <w:uiPriority w:val="99"/>
    <w:rsid w:val="0017173E"/>
    <w:pPr>
      <w:tabs>
        <w:tab w:val="right" w:pos="9696"/>
      </w:tabs>
      <w:ind w:right="-2268"/>
      <w:jc w:val="left"/>
    </w:pPr>
    <w:rPr>
      <w:rFonts w:ascii="Ubuntu Medium" w:hAnsi="Ubuntu Medium"/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rsid w:val="0017173E"/>
    <w:rPr>
      <w:rFonts w:ascii="Ubuntu Medium" w:hAnsi="Ubuntu Medium"/>
      <w:sz w:val="18"/>
    </w:rPr>
  </w:style>
  <w:style w:type="table" w:styleId="Tabelraster">
    <w:name w:val="Table Grid"/>
    <w:basedOn w:val="Standaardtabel"/>
    <w:uiPriority w:val="39"/>
    <w:rsid w:val="00A10211"/>
    <w:pPr>
      <w:spacing w:line="312" w:lineRule="auto"/>
      <w:jc w:val="left"/>
    </w:pPr>
    <w:tblPr>
      <w:tblBorders>
        <w:top w:val="single" w:sz="4" w:space="0" w:color="0E3266" w:themeColor="text2"/>
        <w:left w:val="single" w:sz="4" w:space="0" w:color="0E3266" w:themeColor="text2"/>
        <w:bottom w:val="single" w:sz="4" w:space="0" w:color="0E3266" w:themeColor="text2"/>
        <w:right w:val="single" w:sz="4" w:space="0" w:color="0E3266" w:themeColor="text2"/>
        <w:insideH w:val="single" w:sz="4" w:space="0" w:color="0E3266" w:themeColor="text2"/>
        <w:insideV w:val="single" w:sz="4" w:space="0" w:color="0E3266" w:themeColor="text2"/>
      </w:tblBorders>
      <w:tblCellMar>
        <w:top w:w="57" w:type="dxa"/>
      </w:tblCellMar>
    </w:tblPr>
  </w:style>
  <w:style w:type="table" w:styleId="Onopgemaaktetabel1">
    <w:name w:val="Plain Table 1"/>
    <w:basedOn w:val="Standaardtabel"/>
    <w:uiPriority w:val="41"/>
    <w:rsid w:val="00A1021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rasterlicht">
    <w:name w:val="Grid Table Light"/>
    <w:basedOn w:val="Standaardtabel"/>
    <w:uiPriority w:val="40"/>
    <w:rsid w:val="00A1021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10211"/>
    <w:rPr>
      <w:color w:val="808080"/>
    </w:rPr>
  </w:style>
  <w:style w:type="paragraph" w:customStyle="1" w:styleId="Opsommingbullet1">
    <w:name w:val="Opsomming bullet (1)"/>
    <w:basedOn w:val="Standaard"/>
    <w:uiPriority w:val="4"/>
    <w:qFormat/>
    <w:rsid w:val="00A10211"/>
    <w:pPr>
      <w:numPr>
        <w:numId w:val="19"/>
      </w:numPr>
    </w:pPr>
  </w:style>
  <w:style w:type="paragraph" w:customStyle="1" w:styleId="Opsommingbullet2">
    <w:name w:val="Opsomming bullet (2)"/>
    <w:basedOn w:val="Opsommingbullet1"/>
    <w:uiPriority w:val="4"/>
    <w:qFormat/>
    <w:rsid w:val="00A10211"/>
    <w:pPr>
      <w:numPr>
        <w:ilvl w:val="1"/>
      </w:numPr>
    </w:pPr>
  </w:style>
  <w:style w:type="numbering" w:customStyle="1" w:styleId="STZopsommingbullets">
    <w:name w:val="STZ opsomming bullets"/>
    <w:uiPriority w:val="99"/>
    <w:rsid w:val="00A10211"/>
    <w:pPr>
      <w:numPr>
        <w:numId w:val="1"/>
      </w:numPr>
    </w:pPr>
  </w:style>
  <w:style w:type="paragraph" w:customStyle="1" w:styleId="Opsomminggenummerd2">
    <w:name w:val="Opsomming genummerd (2)"/>
    <w:basedOn w:val="Standaard"/>
    <w:uiPriority w:val="4"/>
    <w:qFormat/>
    <w:rsid w:val="00A10211"/>
    <w:pPr>
      <w:numPr>
        <w:ilvl w:val="1"/>
        <w:numId w:val="20"/>
      </w:numPr>
    </w:pPr>
  </w:style>
  <w:style w:type="numbering" w:customStyle="1" w:styleId="STZopsomminggenummerd">
    <w:name w:val="STZ opsomming genummerd"/>
    <w:uiPriority w:val="99"/>
    <w:rsid w:val="00A10211"/>
    <w:pPr>
      <w:numPr>
        <w:numId w:val="7"/>
      </w:numPr>
    </w:pPr>
  </w:style>
  <w:style w:type="paragraph" w:customStyle="1" w:styleId="Opsomminggenummerd1">
    <w:name w:val="Opsomming genummerd (1)"/>
    <w:basedOn w:val="Standaard"/>
    <w:uiPriority w:val="4"/>
    <w:qFormat/>
    <w:rsid w:val="00A10211"/>
    <w:pPr>
      <w:numPr>
        <w:numId w:val="20"/>
      </w:numPr>
    </w:pPr>
  </w:style>
  <w:style w:type="character" w:customStyle="1" w:styleId="Kop2Char">
    <w:name w:val="Kop 2 Char"/>
    <w:basedOn w:val="Standaardalinea-lettertype"/>
    <w:link w:val="Kop2"/>
    <w:rsid w:val="00A10211"/>
    <w:rPr>
      <w:rFonts w:ascii="Ubuntu" w:eastAsiaTheme="majorEastAsia" w:hAnsi="Ubuntu" w:cstheme="majorBidi"/>
      <w:b/>
      <w:szCs w:val="26"/>
    </w:rPr>
  </w:style>
  <w:style w:type="character" w:customStyle="1" w:styleId="Kop3Char">
    <w:name w:val="Kop 3 Char"/>
    <w:basedOn w:val="Standaardalinea-lettertype"/>
    <w:link w:val="Kop3"/>
    <w:rsid w:val="00A10211"/>
    <w:rPr>
      <w:rFonts w:ascii="Ubuntu Medium" w:eastAsiaTheme="majorEastAsia" w:hAnsi="Ubuntu Medium" w:cstheme="majorBidi"/>
      <w:color w:val="5890F8" w:themeColor="accent2"/>
      <w:szCs w:val="24"/>
    </w:rPr>
  </w:style>
  <w:style w:type="paragraph" w:customStyle="1" w:styleId="Adresbloktitel">
    <w:name w:val="Adresblok titel"/>
    <w:basedOn w:val="Standaard"/>
    <w:next w:val="Adresblokkop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8"/>
      <w:szCs w:val="18"/>
    </w:rPr>
  </w:style>
  <w:style w:type="paragraph" w:customStyle="1" w:styleId="Adresblokkop">
    <w:name w:val="Adresblok kop"/>
    <w:basedOn w:val="Standaard"/>
    <w:next w:val="Adresbloktekst"/>
    <w:uiPriority w:val="6"/>
    <w:qFormat/>
    <w:rsid w:val="00A10211"/>
    <w:pPr>
      <w:spacing w:line="240" w:lineRule="exact"/>
    </w:pPr>
    <w:rPr>
      <w:rFonts w:asciiTheme="majorHAnsi" w:hAnsiTheme="majorHAnsi"/>
      <w:b/>
      <w:bCs/>
      <w:sz w:val="16"/>
      <w:szCs w:val="16"/>
    </w:rPr>
  </w:style>
  <w:style w:type="paragraph" w:customStyle="1" w:styleId="Adresbloktekst">
    <w:name w:val="Adresblok tekst"/>
    <w:basedOn w:val="Standaard"/>
    <w:uiPriority w:val="6"/>
    <w:qFormat/>
    <w:rsid w:val="00B40C8A"/>
    <w:pPr>
      <w:suppressAutoHyphens/>
      <w:spacing w:line="240" w:lineRule="exact"/>
    </w:pPr>
    <w:rPr>
      <w:sz w:val="16"/>
      <w:szCs w:val="16"/>
    </w:rPr>
  </w:style>
  <w:style w:type="paragraph" w:customStyle="1" w:styleId="Alineavetlettertype">
    <w:name w:val="Alinea vet lettertype"/>
    <w:basedOn w:val="Standaard"/>
    <w:next w:val="Standaard"/>
    <w:uiPriority w:val="3"/>
    <w:qFormat/>
    <w:rsid w:val="00A10211"/>
    <w:pPr>
      <w:jc w:val="left"/>
    </w:pPr>
    <w:rPr>
      <w:rFonts w:ascii="Ubuntu Medium" w:hAnsi="Ubuntu Medium"/>
    </w:rPr>
  </w:style>
  <w:style w:type="character" w:customStyle="1" w:styleId="Selectievetlettertype">
    <w:name w:val="Selectie vet lettertype"/>
    <w:basedOn w:val="Standaardalinea-lettertype"/>
    <w:uiPriority w:val="3"/>
    <w:qFormat/>
    <w:rsid w:val="00A10211"/>
    <w:rPr>
      <w:rFonts w:ascii="Ubuntu Medium" w:hAnsi="Ubuntu Medium"/>
    </w:rPr>
  </w:style>
  <w:style w:type="character" w:styleId="Hyperlink">
    <w:name w:val="Hyperlink"/>
    <w:basedOn w:val="Standaardalinea-lettertype"/>
    <w:uiPriority w:val="99"/>
    <w:rsid w:val="00A10211"/>
    <w:rPr>
      <w:rFonts w:ascii="Ubuntu Medium" w:hAnsi="Ubuntu Medium"/>
      <w:color w:val="0E3266" w:themeColor="text2"/>
      <w:u w:val="single"/>
      <w:bdr w:val="none" w:sz="0" w:space="0" w:color="auto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10211"/>
    <w:rPr>
      <w:color w:val="605E5C"/>
      <w:shd w:val="clear" w:color="auto" w:fill="E1DFDD"/>
    </w:rPr>
  </w:style>
  <w:style w:type="paragraph" w:customStyle="1" w:styleId="Uitingtitel">
    <w:name w:val="Uitingtitel"/>
    <w:basedOn w:val="Alineavetlettertype"/>
    <w:uiPriority w:val="7"/>
    <w:qFormat/>
    <w:rsid w:val="0014146B"/>
    <w:pPr>
      <w:framePr w:wrap="around" w:hAnchor="text" w:y="-311"/>
      <w:spacing w:line="240" w:lineRule="auto"/>
      <w:suppressOverlap/>
    </w:pPr>
    <w:rPr>
      <w:rFonts w:asciiTheme="majorHAnsi" w:hAnsiTheme="majorHAnsi"/>
      <w:b/>
      <w:bCs/>
      <w:sz w:val="60"/>
      <w:szCs w:val="60"/>
    </w:rPr>
  </w:style>
  <w:style w:type="paragraph" w:customStyle="1" w:styleId="Uitingsubtitel">
    <w:name w:val="Uitingsubtitel"/>
    <w:basedOn w:val="Standaard"/>
    <w:uiPriority w:val="8"/>
    <w:qFormat/>
    <w:rsid w:val="00B0477C"/>
    <w:pPr>
      <w:framePr w:wrap="around" w:hAnchor="text" w:y="-311"/>
      <w:suppressOverlap/>
      <w:jc w:val="left"/>
    </w:pPr>
    <w:rPr>
      <w:sz w:val="40"/>
      <w:szCs w:val="40"/>
    </w:rPr>
  </w:style>
  <w:style w:type="paragraph" w:customStyle="1" w:styleId="Voettekstomslag">
    <w:name w:val="Voettekst omslag"/>
    <w:basedOn w:val="Voettekst"/>
    <w:uiPriority w:val="8"/>
    <w:qFormat/>
    <w:rsid w:val="00521694"/>
    <w:pPr>
      <w:tabs>
        <w:tab w:val="right" w:pos="9267"/>
      </w:tabs>
    </w:pPr>
    <w:rPr>
      <w:color w:val="5890F8" w:themeColor="accent2"/>
      <w:sz w:val="20"/>
      <w:lang w:val="en-US"/>
    </w:rPr>
  </w:style>
  <w:style w:type="paragraph" w:customStyle="1" w:styleId="Label">
    <w:name w:val="Label"/>
    <w:basedOn w:val="Standaard"/>
    <w:uiPriority w:val="7"/>
    <w:qFormat/>
    <w:rsid w:val="007B3FCF"/>
    <w:pPr>
      <w:framePr w:wrap="around" w:hAnchor="text" w:y="-271"/>
      <w:suppressOverlap/>
      <w:jc w:val="left"/>
    </w:pPr>
    <w:rPr>
      <w:rFonts w:ascii="Ubuntu Medium" w:hAnsi="Ubuntu Medium"/>
      <w:color w:val="5890F8" w:themeColor="accent2"/>
    </w:rPr>
  </w:style>
  <w:style w:type="numbering" w:customStyle="1" w:styleId="STZhoofdstuknummering">
    <w:name w:val="STZ hoofdstuknummering"/>
    <w:uiPriority w:val="99"/>
    <w:rsid w:val="00A10211"/>
    <w:pPr>
      <w:numPr>
        <w:numId w:val="11"/>
      </w:numPr>
    </w:pPr>
  </w:style>
  <w:style w:type="paragraph" w:customStyle="1" w:styleId="Tussenkop1">
    <w:name w:val="Tussenkop 1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</w:rPr>
  </w:style>
  <w:style w:type="paragraph" w:customStyle="1" w:styleId="Tussenkop2">
    <w:name w:val="Tussenkop 2"/>
    <w:basedOn w:val="Standaard"/>
    <w:next w:val="Standaard"/>
    <w:qFormat/>
    <w:rsid w:val="00A10211"/>
    <w:pPr>
      <w:spacing w:before="300"/>
      <w:jc w:val="left"/>
    </w:pPr>
    <w:rPr>
      <w:rFonts w:ascii="Ubuntu Medium" w:hAnsi="Ubuntu Medium"/>
      <w:color w:val="5890F8" w:themeColor="accent2"/>
    </w:rPr>
  </w:style>
  <w:style w:type="paragraph" w:customStyle="1" w:styleId="PagNo">
    <w:name w:val="PagNo"/>
    <w:basedOn w:val="Voettekst"/>
    <w:uiPriority w:val="1"/>
    <w:qFormat/>
    <w:rsid w:val="000252D7"/>
    <w:pPr>
      <w:tabs>
        <w:tab w:val="clear" w:pos="9696"/>
        <w:tab w:val="right" w:pos="1814"/>
      </w:tabs>
      <w:ind w:right="0"/>
    </w:pPr>
    <w:rPr>
      <w:rFonts w:asciiTheme="minorHAnsi" w:hAnsiTheme="minorHAnsi"/>
    </w:rPr>
  </w:style>
  <w:style w:type="character" w:customStyle="1" w:styleId="Uitingentitelteken">
    <w:name w:val="Uitingentitel (teken)"/>
    <w:basedOn w:val="Standaardalinea-lettertype"/>
    <w:uiPriority w:val="1"/>
    <w:rsid w:val="00842241"/>
    <w:rPr>
      <w:rFonts w:ascii="Ubuntu" w:hAnsi="Ubuntu"/>
      <w:b/>
      <w:color w:val="0E3266" w:themeColor="text2"/>
      <w:kern w:val="16"/>
      <w:position w:val="8"/>
      <w:sz w:val="60"/>
    </w:rPr>
  </w:style>
  <w:style w:type="paragraph" w:customStyle="1" w:styleId="Uitingentiteltext">
    <w:name w:val="Uitingentitel text"/>
    <w:basedOn w:val="Standaard"/>
    <w:next w:val="Standaard"/>
    <w:uiPriority w:val="1"/>
    <w:qFormat/>
    <w:rsid w:val="00682957"/>
    <w:pPr>
      <w:spacing w:line="700" w:lineRule="exact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zonneveld\STZ%20Ziekenhuizen\Communicatie%20&amp;%20PR%20-%20Documenten\Huisstijl\Huisstijl%20april%202024\STZ_Memo%20sjabloon_v5.dotx" TargetMode="External"/></Relationships>
</file>

<file path=word/theme/theme1.xml><?xml version="1.0" encoding="utf-8"?>
<a:theme xmlns:a="http://schemas.openxmlformats.org/drawingml/2006/main" name="Kantoorthema">
  <a:themeElements>
    <a:clrScheme name="STZ kleuren Word">
      <a:dk1>
        <a:sysClr val="windowText" lastClr="000000"/>
      </a:dk1>
      <a:lt1>
        <a:sysClr val="window" lastClr="FFFFFF"/>
      </a:lt1>
      <a:dk2>
        <a:srgbClr val="0E3266"/>
      </a:dk2>
      <a:lt2>
        <a:srgbClr val="E6E6E6"/>
      </a:lt2>
      <a:accent1>
        <a:srgbClr val="0047C0"/>
      </a:accent1>
      <a:accent2>
        <a:srgbClr val="5890F8"/>
      </a:accent2>
      <a:accent3>
        <a:srgbClr val="80B0F8"/>
      </a:accent3>
      <a:accent4>
        <a:srgbClr val="E11C17"/>
      </a:accent4>
      <a:accent5>
        <a:srgbClr val="D85B58"/>
      </a:accent5>
      <a:accent6>
        <a:srgbClr val="F5928B"/>
      </a:accent6>
      <a:hlink>
        <a:srgbClr val="0E3266"/>
      </a:hlink>
      <a:folHlink>
        <a:srgbClr val="80B0F8"/>
      </a:folHlink>
    </a:clrScheme>
    <a:fontScheme name="STZ Word letters">
      <a:majorFont>
        <a:latin typeface="Ubuntu"/>
        <a:ea typeface=""/>
        <a:cs typeface=""/>
      </a:majorFont>
      <a:minorFont>
        <a:latin typeface="Ubuntu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B4FC927E55874395DF5A70B76667EA" ma:contentTypeVersion="16" ma:contentTypeDescription="Een nieuw document maken." ma:contentTypeScope="" ma:versionID="642c94b8b01475cd0193157add304013">
  <xsd:schema xmlns:xsd="http://www.w3.org/2001/XMLSchema" xmlns:xs="http://www.w3.org/2001/XMLSchema" xmlns:p="http://schemas.microsoft.com/office/2006/metadata/properties" xmlns:ns2="e5bca15a-33d5-41ba-97c2-1b53cd9c57e2" xmlns:ns3="b10c958f-8605-4220-8cf7-c4b1b3b7afac" targetNamespace="http://schemas.microsoft.com/office/2006/metadata/properties" ma:root="true" ma:fieldsID="98549a657b76f9c29e21a16d6941dd47" ns2:_="" ns3:_="">
    <xsd:import namespace="e5bca15a-33d5-41ba-97c2-1b53cd9c57e2"/>
    <xsd:import namespace="b10c958f-8605-4220-8cf7-c4b1b3b7af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ca15a-33d5-41ba-97c2-1b53cd9c57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Afbeeldingtags" ma:readOnly="false" ma:fieldId="{5cf76f15-5ced-4ddc-b409-7134ff3c332f}" ma:taxonomyMulti="true" ma:sspId="3dcabf2f-de4a-429d-96a7-62272d289b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c958f-8605-4220-8cf7-c4b1b3b7af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4df149c-ffcd-4781-8c46-c40ec24ff820}" ma:internalName="TaxCatchAll" ma:showField="CatchAllData" ma:web="b10c958f-8605-4220-8cf7-c4b1b3b7af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75536B-BA5D-47EC-9AE2-17109DCAC7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592456-CA3E-4BA0-8697-1271F007E8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bca15a-33d5-41ba-97c2-1b53cd9c57e2"/>
    <ds:schemaRef ds:uri="b10c958f-8605-4220-8cf7-c4b1b3b7af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STZ_Memo sjabloon_v5.dotx</Template>
  <TotalTime>1</TotalTime>
  <Pages>1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Linschoten-Zonneveld</dc:creator>
  <cp:keywords/>
  <dc:description/>
  <cp:lastModifiedBy>Carla Linschoten-Zonneveld</cp:lastModifiedBy>
  <cp:revision>5</cp:revision>
  <dcterms:created xsi:type="dcterms:W3CDTF">2025-03-27T09:36:00Z</dcterms:created>
  <dcterms:modified xsi:type="dcterms:W3CDTF">2025-03-27T09:37:00Z</dcterms:modified>
</cp:coreProperties>
</file>