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BD2F9" w14:textId="0D6A4867" w:rsidR="00E56C99" w:rsidRPr="00682957" w:rsidRDefault="0014146B" w:rsidP="00682957">
      <w:pPr>
        <w:pStyle w:val="Uitingentiteltext"/>
        <w:rPr>
          <w:rStyle w:val="Uitingentitelteken"/>
        </w:rPr>
      </w:pPr>
      <w:r w:rsidRPr="00682957">
        <w:rPr>
          <w:rStyle w:val="Uitingentitelteken"/>
        </w:rPr>
        <mc:AlternateContent>
          <mc:Choice Requires="wpg">
            <w:drawing>
              <wp:anchor distT="0" distB="0" distL="360045" distR="0" simplePos="0" relativeHeight="251671552" behindDoc="0" locked="1" layoutInCell="1" allowOverlap="1" wp14:anchorId="640BF40A" wp14:editId="399DFE99">
                <wp:simplePos x="0" y="0"/>
                <wp:positionH relativeFrom="rightMargin">
                  <wp:posOffset>-677545</wp:posOffset>
                </wp:positionH>
                <wp:positionV relativeFrom="page">
                  <wp:posOffset>450215</wp:posOffset>
                </wp:positionV>
                <wp:extent cx="1033200" cy="4168800"/>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200" cy="4168800"/>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640BF40A" id="Logo en adresblok" o:spid="_x0000_s1026" style="position:absolute;margin-left:-53.35pt;margin-top:35.45pt;width:81.35pt;height:328.25pt;z-index:251671552;mso-wrap-distance-left:28.35pt;mso-wrap-distance-right:0;mso-position-horizontal-relative:right-margin-area;mso-position-vertical-relative:page;mso-width-relative:margin;mso-height-relative:margin" coordsize="10344,416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">
                    <v:imagedata r:id="rId11"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237D907F" w14:textId="77777777" w:rsidR="00E210B1" w:rsidRPr="00B40C8A" w:rsidRDefault="00E210B1" w:rsidP="00E210B1">
                            <w:pPr>
                              <w:pStyle w:val="Adresbloktitel"/>
                            </w:pPr>
                            <w:r w:rsidRPr="00B40C8A">
                              <w:t>Samenwerkende Topklinische Ziekenhuizen</w:t>
                            </w:r>
                          </w:p>
                          <w:p w14:paraId="231D270A" w14:textId="77777777" w:rsidR="00E210B1" w:rsidRPr="00B40C8A" w:rsidRDefault="00E210B1" w:rsidP="00E210B1">
                            <w:pPr>
                              <w:spacing w:line="240" w:lineRule="exact"/>
                              <w:rPr>
                                <w:sz w:val="16"/>
                                <w:szCs w:val="16"/>
                              </w:rPr>
                            </w:pPr>
                          </w:p>
                          <w:p w14:paraId="306F6860" w14:textId="77777777" w:rsidR="00E210B1" w:rsidRPr="00B40C8A" w:rsidRDefault="00E210B1" w:rsidP="00E210B1">
                            <w:pPr>
                              <w:pStyle w:val="Adresblokkop"/>
                            </w:pPr>
                            <w:r w:rsidRPr="00B40C8A">
                              <w:t>Adres</w:t>
                            </w:r>
                          </w:p>
                          <w:p w14:paraId="3D03F820" w14:textId="77777777" w:rsidR="00BF2BC1" w:rsidRPr="00BF2BC1" w:rsidRDefault="00BF2BC1" w:rsidP="00BF2BC1">
                            <w:pPr>
                              <w:spacing w:line="240" w:lineRule="exact"/>
                              <w:rPr>
                                <w:sz w:val="16"/>
                                <w:szCs w:val="16"/>
                              </w:rPr>
                            </w:pPr>
                            <w:r w:rsidRPr="00BF2BC1">
                              <w:rPr>
                                <w:sz w:val="16"/>
                                <w:szCs w:val="16"/>
                              </w:rPr>
                              <w:t>Secoya, gebouw D</w:t>
                            </w:r>
                          </w:p>
                          <w:p w14:paraId="5C52C7E1" w14:textId="77777777" w:rsidR="00BF2BC1" w:rsidRPr="00BF2BC1" w:rsidRDefault="00BF2BC1" w:rsidP="00BF2BC1">
                            <w:pPr>
                              <w:spacing w:line="240" w:lineRule="exact"/>
                              <w:rPr>
                                <w:sz w:val="16"/>
                                <w:szCs w:val="16"/>
                              </w:rPr>
                            </w:pPr>
                            <w:r w:rsidRPr="00BF2BC1">
                              <w:rPr>
                                <w:sz w:val="16"/>
                                <w:szCs w:val="16"/>
                              </w:rPr>
                              <w:t>Papendorpseweg 93</w:t>
                            </w:r>
                          </w:p>
                          <w:p w14:paraId="6ECADDEC" w14:textId="77777777" w:rsidR="00E210B1" w:rsidRDefault="00BF2BC1" w:rsidP="00BF2BC1">
                            <w:pPr>
                              <w:spacing w:line="240" w:lineRule="exact"/>
                              <w:rPr>
                                <w:sz w:val="16"/>
                                <w:szCs w:val="16"/>
                              </w:rPr>
                            </w:pPr>
                            <w:r w:rsidRPr="00BF2BC1">
                              <w:rPr>
                                <w:sz w:val="16"/>
                                <w:szCs w:val="16"/>
                              </w:rPr>
                              <w:t>3528 BJ Utrecht</w:t>
                            </w:r>
                          </w:p>
                          <w:p w14:paraId="77B0A91B" w14:textId="77777777" w:rsidR="00BF2BC1" w:rsidRPr="00B40C8A" w:rsidRDefault="00BF2BC1" w:rsidP="00BF2BC1">
                            <w:pPr>
                              <w:spacing w:line="240" w:lineRule="exact"/>
                              <w:rPr>
                                <w:sz w:val="16"/>
                                <w:szCs w:val="16"/>
                              </w:rPr>
                            </w:pPr>
                          </w:p>
                          <w:p w14:paraId="4F54731C" w14:textId="77777777" w:rsidR="00E210B1" w:rsidRPr="00B40C8A" w:rsidRDefault="00E210B1" w:rsidP="00E210B1">
                            <w:pPr>
                              <w:pStyle w:val="Adresblokkop"/>
                            </w:pPr>
                            <w:r w:rsidRPr="00B40C8A">
                              <w:t>Contact</w:t>
                            </w:r>
                          </w:p>
                          <w:p w14:paraId="75D0CE36" w14:textId="77777777" w:rsidR="00BF2BC1" w:rsidRDefault="00BF2BC1" w:rsidP="00BF2BC1">
                            <w:pPr>
                              <w:pStyle w:val="Adresbloktekst"/>
                            </w:pPr>
                            <w:r>
                              <w:t>030 - 273 94 14</w:t>
                            </w:r>
                          </w:p>
                          <w:p w14:paraId="6683F409" w14:textId="77777777" w:rsidR="00BF2BC1" w:rsidRDefault="00BF2BC1" w:rsidP="00BF2BC1">
                            <w:pPr>
                              <w:pStyle w:val="Adresbloktekst"/>
                            </w:pPr>
                            <w:r>
                              <w:t>info@stz.nl</w:t>
                            </w:r>
                          </w:p>
                          <w:p w14:paraId="6F35F860" w14:textId="77777777" w:rsidR="00E210B1" w:rsidRPr="00B40C8A" w:rsidRDefault="00BF2BC1" w:rsidP="00BF2BC1">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7A22DF">
        <w:rPr>
          <w:rStyle w:val="Uitingentitelteken"/>
        </w:rPr>
        <w:t>STZ</w:t>
      </w:r>
      <w:r w:rsidR="00382244">
        <w:rPr>
          <w:rStyle w:val="Uitingentitelteken"/>
        </w:rPr>
        <w:t xml:space="preserve"> voor patiënten en verwijzers.</w:t>
      </w:r>
    </w:p>
    <w:tbl>
      <w:tblPr>
        <w:tblStyle w:val="Tabelraster"/>
        <w:tblpPr w:leftFromText="142" w:rightFromText="142"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298"/>
      </w:tblGrid>
      <w:tr w:rsidR="009903BB" w:rsidRPr="00B40C8A" w14:paraId="5DF67774" w14:textId="77777777" w:rsidTr="002A2F71">
        <w:tc>
          <w:tcPr>
            <w:tcW w:w="9298" w:type="dxa"/>
            <w:tcMar>
              <w:top w:w="0" w:type="dxa"/>
              <w:bottom w:w="340" w:type="dxa"/>
              <w:right w:w="1418" w:type="dxa"/>
            </w:tcMar>
          </w:tcPr>
          <w:p w14:paraId="74899A6F" w14:textId="2CA0D039" w:rsidR="009903BB" w:rsidRPr="00B40C8A" w:rsidRDefault="000A3B1D" w:rsidP="00682957">
            <w:pPr>
              <w:pStyle w:val="Uitingsubtitel"/>
              <w:framePr w:wrap="auto" w:yAlign="inline"/>
              <w:suppressOverlap w:val="0"/>
            </w:pPr>
            <w:r>
              <w:t>Toelichting op de toegevoegde waarde van topklinische zorg.</w:t>
            </w:r>
          </w:p>
        </w:tc>
      </w:tr>
      <w:tr w:rsidR="009903BB" w:rsidRPr="00B40C8A" w14:paraId="79B7876E" w14:textId="77777777" w:rsidTr="002A2F71">
        <w:trPr>
          <w:trHeight w:hRule="exact" w:val="255"/>
        </w:trPr>
        <w:tc>
          <w:tcPr>
            <w:tcW w:w="9298" w:type="dxa"/>
            <w:tcMar>
              <w:top w:w="113" w:type="dxa"/>
            </w:tcMar>
          </w:tcPr>
          <w:p w14:paraId="326577F4" w14:textId="77777777" w:rsidR="009903BB" w:rsidRPr="00B40C8A" w:rsidRDefault="00DC2568" w:rsidP="00682957">
            <w:r>
              <mc:AlternateContent>
                <mc:Choice Requires="wps">
                  <w:drawing>
                    <wp:anchor distT="0" distB="0" distL="114300" distR="114300" simplePos="0" relativeHeight="251672576" behindDoc="0" locked="1" layoutInCell="1" allowOverlap="1" wp14:anchorId="7D3CFAB0" wp14:editId="276A1A3D">
                      <wp:simplePos x="0" y="0"/>
                      <wp:positionH relativeFrom="column">
                        <wp:posOffset>1836</wp:posOffset>
                      </wp:positionH>
                      <wp:positionV relativeFrom="paragraph">
                        <wp:posOffset>97155</wp:posOffset>
                      </wp:positionV>
                      <wp:extent cx="5014800" cy="0"/>
                      <wp:effectExtent l="0" t="0" r="0" b="0"/>
                      <wp:wrapNone/>
                      <wp:docPr id="328867609" name="Tabellijn"/>
                      <wp:cNvGraphicFramePr/>
                      <a:graphic xmlns:a="http://schemas.openxmlformats.org/drawingml/2006/main">
                        <a:graphicData uri="http://schemas.microsoft.com/office/word/2010/wordprocessingShape">
                          <wps:wsp>
                            <wps:cNvCnPr/>
                            <wps:spPr>
                              <a:xfrm>
                                <a:off x="0" y="0"/>
                                <a:ext cx="501480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85000</wp14:pctWidth>
                      </wp14:sizeRelH>
                    </wp:anchor>
                  </w:drawing>
                </mc:Choice>
                <mc:Fallback>
                  <w:pict>
                    <v:line w14:anchorId="21A78353" id="Tabellijn" o:spid="_x0000_s1026" style="position:absolute;z-index:251672576;visibility:visible;mso-wrap-style:square;mso-width-percent:850;mso-wrap-distance-left:9pt;mso-wrap-distance-top:0;mso-wrap-distance-right:9pt;mso-wrap-distance-bottom:0;mso-position-horizontal:absolute;mso-position-horizontal-relative:text;mso-position-vertical:absolute;mso-position-vertical-relative:text;mso-width-percent:850;mso-width-relative:margin" from=".15pt,7.65pt" to="39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" strokecolor="#5890f8 [3205]" strokeweight=".5pt">
                      <v:stroke joinstyle="miter"/>
                      <w10:anchorlock/>
                    </v:line>
                  </w:pict>
                </mc:Fallback>
              </mc:AlternateContent>
            </w:r>
          </w:p>
        </w:tc>
      </w:tr>
    </w:tbl>
    <w:p w14:paraId="10D38538" w14:textId="77777777" w:rsidR="00945296" w:rsidRDefault="00945296" w:rsidP="009A50F4"/>
    <w:p w14:paraId="124CABB4" w14:textId="77777777" w:rsidR="00C17DE9" w:rsidRPr="000C7F4F" w:rsidRDefault="00C17DE9" w:rsidP="00C17DE9">
      <w:pPr>
        <w:rPr>
          <w:sz w:val="24"/>
          <w:szCs w:val="24"/>
        </w:rPr>
      </w:pPr>
      <w:r w:rsidRPr="000C7F4F">
        <w:rPr>
          <w:sz w:val="24"/>
          <w:szCs w:val="24"/>
        </w:rPr>
        <w:t>De 27 ziekenhuizen van Samenwerkende Topklinische Ziekenhuizen vormen samen een krachtig netwerk. Elk STZ-ziekenhuis combineert basiszorg met hoogcomplexe zorg.</w:t>
      </w:r>
      <w:r w:rsidRPr="000C7F4F">
        <w:rPr>
          <w:rFonts w:ascii="Times New Roman" w:eastAsia="Times New Roman" w:hAnsi="Times New Roman" w:cs="Times New Roman"/>
          <w:noProof w:val="0"/>
          <w:color w:val="auto"/>
          <w:kern w:val="0"/>
          <w:sz w:val="24"/>
          <w:szCs w:val="24"/>
          <w:lang w:eastAsia="nl-NL"/>
          <w14:ligatures w14:val="none"/>
        </w:rPr>
        <w:t xml:space="preserve"> </w:t>
      </w:r>
      <w:r w:rsidRPr="000C7F4F">
        <w:rPr>
          <w:sz w:val="24"/>
          <w:szCs w:val="24"/>
        </w:rPr>
        <w:t>STZ-ziekenhuizen zien of behandelen samen jaarlijks meer dan de helft van alle patiënten in Nederland. Een groot aantal van deze patienten heeft hoog-complexe zorg nodig — zij kunnen terecht bij één van de ruim 300 Topklinische Expertisecentra (TEC). Deze TEC’s zijn expertisecentra voor specialistische of complexe zorg.</w:t>
      </w:r>
    </w:p>
    <w:p w14:paraId="2263C31A" w14:textId="77777777" w:rsidR="00C17DE9" w:rsidRPr="000C7F4F" w:rsidRDefault="00C17DE9" w:rsidP="00C17DE9">
      <w:pPr>
        <w:rPr>
          <w:sz w:val="24"/>
          <w:szCs w:val="24"/>
        </w:rPr>
      </w:pPr>
    </w:p>
    <w:p w14:paraId="68408473" w14:textId="77777777" w:rsidR="00C17DE9" w:rsidRPr="000C7F4F" w:rsidRDefault="00C17DE9" w:rsidP="00C17DE9">
      <w:pPr>
        <w:rPr>
          <w:sz w:val="24"/>
          <w:szCs w:val="24"/>
        </w:rPr>
      </w:pPr>
      <w:r w:rsidRPr="000C7F4F">
        <w:rPr>
          <w:sz w:val="24"/>
          <w:szCs w:val="24"/>
        </w:rPr>
        <w:t>Binnen de vereniging werken de ziekenhuizen intensief samen in netwerken rond thema’s als innovatie, topzorg, kunstmatige intelligentie, duurzaamheid, data, verpleegkunde, opleiden en wetenschap. Inspirerende initiatieven worden actief gedeeld, met als doel om best practices – of onderdelen daarvan – over te nemen. Zo versterken de ziekenhuizen elkaar, zonder telkens het wiel opnieuw uit te hoeven vinden.</w:t>
      </w:r>
    </w:p>
    <w:p w14:paraId="2DE5CD91" w14:textId="654B3C14" w:rsidR="00ED0565" w:rsidRDefault="00ED0565" w:rsidP="00C17DE9"/>
    <w:sectPr w:rsidR="00ED0565" w:rsidSect="00DA742D">
      <w:headerReference w:type="default" r:id="rId12"/>
      <w:footerReference w:type="default" r:id="rId13"/>
      <w:pgSz w:w="11906" w:h="16838" w:code="9"/>
      <w:pgMar w:top="1304" w:right="1304" w:bottom="1304" w:left="1304" w:header="425"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7BC91" w14:textId="77777777" w:rsidR="007A22DF" w:rsidRPr="00B40C8A" w:rsidRDefault="007A22DF" w:rsidP="00BD08CF">
      <w:pPr>
        <w:spacing w:line="240" w:lineRule="auto"/>
      </w:pPr>
      <w:r w:rsidRPr="00B40C8A">
        <w:separator/>
      </w:r>
    </w:p>
  </w:endnote>
  <w:endnote w:type="continuationSeparator" w:id="0">
    <w:p w14:paraId="2F2ABD73" w14:textId="77777777" w:rsidR="007A22DF" w:rsidRPr="00B40C8A" w:rsidRDefault="007A22DF" w:rsidP="00BD08CF">
      <w:pPr>
        <w:spacing w:line="240" w:lineRule="auto"/>
      </w:pPr>
      <w:r w:rsidRPr="00B40C8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buntu Light">
    <w:charset w:val="00"/>
    <w:family w:val="swiss"/>
    <w:pitch w:val="variable"/>
    <w:sig w:usb0="E00002FF" w:usb1="5000205B" w:usb2="00000000" w:usb3="00000000" w:csb0="0000009F" w:csb1="00000000"/>
  </w:font>
  <w:font w:name="Ubuntu Medium">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5A20" w14:textId="77777777" w:rsidR="00DA742D" w:rsidRPr="00B40C8A" w:rsidRDefault="00DA742D"/>
  <w:tbl>
    <w:tblPr>
      <w:tblStyle w:val="Tabelraster"/>
      <w:tblW w:w="68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right w:w="0" w:type="dxa"/>
      </w:tblCellMar>
      <w:tblLook w:val="04A0" w:firstRow="1" w:lastRow="0" w:firstColumn="1" w:lastColumn="0" w:noHBand="0" w:noVBand="1"/>
    </w:tblPr>
    <w:tblGrid>
      <w:gridCol w:w="6804"/>
    </w:tblGrid>
    <w:tr w:rsidR="009E2665" w:rsidRPr="00B40C8A" w14:paraId="58E23888" w14:textId="77777777" w:rsidTr="000C211A">
      <w:trPr>
        <w:cantSplit/>
      </w:trPr>
      <w:tc>
        <w:tcPr>
          <w:tcW w:w="7896" w:type="dxa"/>
        </w:tcPr>
        <w:p w14:paraId="50654A5A" w14:textId="77777777" w:rsidR="009E2665" w:rsidRPr="00B40C8A" w:rsidRDefault="009E2665" w:rsidP="000B2069">
          <w:pPr>
            <w:pStyle w:val="Voettekst"/>
            <w:rPr>
              <w:szCs w:val="18"/>
            </w:rPr>
          </w:pPr>
          <w:r w:rsidRPr="00B40C8A">
            <w:rPr>
              <w:szCs w:val="18"/>
            </w:rPr>
            <w:t>Samen de transformatie </w:t>
          </w:r>
          <w:r w:rsidRPr="00B40C8A">
            <w:t>versnellen</w:t>
          </w:r>
        </w:p>
      </w:tc>
    </w:tr>
  </w:tbl>
  <w:p w14:paraId="799FB170" w14:textId="77777777" w:rsidR="009E2665" w:rsidRPr="00B40C8A" w:rsidRDefault="0037557F" w:rsidP="009E2665">
    <w:pPr>
      <w:pStyle w:val="Voettekst"/>
      <w:tabs>
        <w:tab w:val="clear" w:pos="9696"/>
        <w:tab w:val="left" w:pos="3692"/>
      </w:tabs>
    </w:pPr>
    <w:r>
      <mc:AlternateContent>
        <mc:Choice Requires="wps">
          <w:drawing>
            <wp:anchor distT="0" distB="0" distL="114300" distR="114300" simplePos="0" relativeHeight="251681535" behindDoc="1" locked="1" layoutInCell="1" allowOverlap="1" wp14:anchorId="41AEE4BB" wp14:editId="6D89B485">
              <wp:simplePos x="0" y="0"/>
              <wp:positionH relativeFrom="column">
                <wp:posOffset>1016</wp:posOffset>
              </wp:positionH>
              <wp:positionV relativeFrom="paragraph">
                <wp:posOffset>-325247</wp:posOffset>
              </wp:positionV>
              <wp:extent cx="5892800" cy="0"/>
              <wp:effectExtent l="0" t="0" r="0" b="0"/>
              <wp:wrapNone/>
              <wp:docPr id="1519518244" name="Footerlijn"/>
              <wp:cNvGraphicFramePr/>
              <a:graphic xmlns:a="http://schemas.openxmlformats.org/drawingml/2006/main">
                <a:graphicData uri="http://schemas.microsoft.com/office/word/2010/wordprocessingShape">
                  <wps:wsp>
                    <wps:cNvCnPr/>
                    <wps:spPr>
                      <a:xfrm>
                        <a:off x="0" y="0"/>
                        <a:ext cx="58928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100000</wp14:pctWidth>
              </wp14:sizeRelH>
            </wp:anchor>
          </w:drawing>
        </mc:Choice>
        <mc:Fallback>
          <w:pict>
            <v:line w14:anchorId="6FB1ABF3" id="Footerlijn" o:spid="_x0000_s1026" style="position:absolute;z-index:-251634945;visibility:visible;mso-wrap-style:square;mso-width-percent:1000;mso-wrap-distance-left:9pt;mso-wrap-distance-top:0;mso-wrap-distance-right:9pt;mso-wrap-distance-bottom:0;mso-position-horizontal:absolute;mso-position-horizontal-relative:text;mso-position-vertical:absolute;mso-position-vertical-relative:text;mso-width-percent:1000;mso-width-relative:page" from=".1pt,-25.6pt" to="464.1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" strokecolor="#5890f8 [3205]" strokeweight=".5pt">
              <v:stroke joinstyle="miter"/>
              <w10:anchorlock/>
            </v:line>
          </w:pict>
        </mc:Fallback>
      </mc:AlternateContent>
    </w:r>
    <w:r w:rsidR="009E2665" w:rsidRPr="00B40C8A">
      <mc:AlternateContent>
        <mc:Choice Requires="wps">
          <w:drawing>
            <wp:anchor distT="0" distB="0" distL="114300" distR="114300" simplePos="0" relativeHeight="251685887" behindDoc="0" locked="1" layoutInCell="1" allowOverlap="1" wp14:anchorId="56DF434F" wp14:editId="4E26043E">
              <wp:simplePos x="0" y="0"/>
              <wp:positionH relativeFrom="rightMargin">
                <wp:posOffset>-890533</wp:posOffset>
              </wp:positionH>
              <wp:positionV relativeFrom="paragraph">
                <wp:posOffset>-319941</wp:posOffset>
              </wp:positionV>
              <wp:extent cx="1411200" cy="399600"/>
              <wp:effectExtent l="0" t="0" r="0" b="635"/>
              <wp:wrapNone/>
              <wp:docPr id="1349529091" name="Paginanummer"/>
              <wp:cNvGraphicFramePr/>
              <a:graphic xmlns:a="http://schemas.openxmlformats.org/drawingml/2006/main">
                <a:graphicData uri="http://schemas.microsoft.com/office/word/2010/wordprocessingShape">
                  <wps:wsp>
                    <wps:cNvSpPr txBox="1"/>
                    <wps:spPr>
                      <a:xfrm>
                        <a:off x="0" y="0"/>
                        <a:ext cx="1411200" cy="399600"/>
                      </a:xfrm>
                      <a:prstGeom prst="rect">
                        <a:avLst/>
                      </a:prstGeom>
                      <a:noFill/>
                      <a:ln w="6350">
                        <a:noFill/>
                      </a:ln>
                    </wps:spPr>
                    <wps:txbx>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495794DC"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0C7F4F">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F434F" id="_x0000_t202" coordsize="21600,21600" o:spt="202" path="m,l,21600r21600,l21600,xe">
              <v:stroke joinstyle="miter"/>
              <v:path gradientshapeok="t" o:connecttype="rect"/>
            </v:shapetype>
            <v:shape id="Paginanummer" o:spid="_x0000_s1034" type="#_x0000_t202" style="position:absolute;margin-left:-70.1pt;margin-top:-25.2pt;width:111.1pt;height:31.45pt;z-index:25168588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" filled="f" stroked="f" strokeweight=".5pt">
              <v:textbox inset="0,0,0,0">
                <w:txbxContent>
                  <w:tbl>
                    <w:tblPr>
                      <w:tblStyle w:val="Tabelraster"/>
                      <w:tblW w:w="4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right w:w="0" w:type="dxa"/>
                      </w:tblCellMar>
                      <w:tblLook w:val="04A0" w:firstRow="1" w:lastRow="0" w:firstColumn="1" w:lastColumn="0" w:noHBand="0" w:noVBand="1"/>
                    </w:tblPr>
                    <w:tblGrid>
                      <w:gridCol w:w="2265"/>
                      <w:gridCol w:w="2141"/>
                    </w:tblGrid>
                    <w:tr w:rsidR="009E2665" w:rsidRPr="00B40C8A" w14:paraId="452954CB" w14:textId="77777777" w:rsidTr="009E2665">
                      <w:tc>
                        <w:tcPr>
                          <w:tcW w:w="2330" w:type="dxa"/>
                        </w:tcPr>
                        <w:p w14:paraId="66BD28EA" w14:textId="495794DC" w:rsidR="009E2665" w:rsidRPr="00B40C8A" w:rsidRDefault="009E2665" w:rsidP="009E2665">
                          <w:pPr>
                            <w:pStyle w:val="PagNo"/>
                          </w:pPr>
                          <w:r w:rsidRPr="00B40C8A">
                            <w:tab/>
                          </w:r>
                          <w:r w:rsidRPr="00B40C8A">
                            <w:rPr>
                              <w:b/>
                            </w:rPr>
                            <w:fldChar w:fldCharType="begin"/>
                          </w:r>
                          <w:r w:rsidRPr="00B40C8A">
                            <w:instrText xml:space="preserve"> IF </w:instrText>
                          </w:r>
                          <w:r w:rsidR="00B40C8A" w:rsidRPr="00B40C8A">
                            <w:fldChar w:fldCharType="begin"/>
                          </w:r>
                          <w:r w:rsidR="00B40C8A" w:rsidRPr="00B40C8A">
                            <w:instrText xml:space="preserve"> NUMPAGES </w:instrText>
                          </w:r>
                          <w:r w:rsidR="00B40C8A" w:rsidRPr="00B40C8A">
                            <w:fldChar w:fldCharType="separate"/>
                          </w:r>
                          <w:r w:rsidR="000C7F4F">
                            <w:instrText>1</w:instrText>
                          </w:r>
                          <w:r w:rsidR="00B40C8A" w:rsidRPr="00B40C8A">
                            <w:fldChar w:fldCharType="end"/>
                          </w:r>
                          <w:r w:rsidRPr="00B40C8A">
                            <w:instrText xml:space="preserve"> &gt; 1 "</w:instrText>
                          </w:r>
                          <w:r w:rsidRPr="00B40C8A">
                            <w:rPr>
                              <w:b/>
                            </w:rPr>
                            <w:fldChar w:fldCharType="begin"/>
                          </w:r>
                          <w:r w:rsidRPr="00B40C8A">
                            <w:instrText xml:space="preserve"> PAGE </w:instrText>
                          </w:r>
                          <w:r w:rsidRPr="00B40C8A">
                            <w:rPr>
                              <w:b/>
                            </w:rPr>
                            <w:fldChar w:fldCharType="separate"/>
                          </w:r>
                          <w:r w:rsidR="00893FC0">
                            <w:instrText>1</w:instrText>
                          </w:r>
                          <w:r w:rsidRPr="00B40C8A">
                            <w:rPr>
                              <w:b/>
                            </w:rPr>
                            <w:fldChar w:fldCharType="end"/>
                          </w:r>
                          <w:r w:rsidRPr="00B40C8A">
                            <w:instrText>/</w:instrText>
                          </w:r>
                          <w:r w:rsidR="00B40C8A" w:rsidRPr="00B40C8A">
                            <w:fldChar w:fldCharType="begin"/>
                          </w:r>
                          <w:r w:rsidR="00B40C8A" w:rsidRPr="00B40C8A">
                            <w:instrText xml:space="preserve"> NUMPAGES </w:instrText>
                          </w:r>
                          <w:r w:rsidR="00B40C8A" w:rsidRPr="00B40C8A">
                            <w:fldChar w:fldCharType="separate"/>
                          </w:r>
                          <w:r w:rsidR="00893FC0">
                            <w:instrText>2</w:instrText>
                          </w:r>
                          <w:r w:rsidR="00B40C8A" w:rsidRPr="00B40C8A">
                            <w:fldChar w:fldCharType="end"/>
                          </w:r>
                          <w:r w:rsidRPr="00B40C8A">
                            <w:instrText xml:space="preserve">" "" </w:instrText>
                          </w:r>
                          <w:r w:rsidRPr="00B40C8A">
                            <w:rPr>
                              <w:b/>
                            </w:rPr>
                            <w:fldChar w:fldCharType="end"/>
                          </w:r>
                        </w:p>
                      </w:tc>
                      <w:tc>
                        <w:tcPr>
                          <w:tcW w:w="2203" w:type="dxa"/>
                        </w:tcPr>
                        <w:p w14:paraId="01D78C2D" w14:textId="77777777" w:rsidR="009E2665" w:rsidRPr="00B40C8A" w:rsidRDefault="009E2665" w:rsidP="009E2665"/>
                      </w:tc>
                    </w:tr>
                  </w:tbl>
                  <w:p w14:paraId="5DA6BD4C" w14:textId="77777777" w:rsidR="009E2665" w:rsidRPr="00B40C8A" w:rsidRDefault="009E2665"/>
                </w:txbxContent>
              </v:textbox>
              <w10:wrap anchorx="margin"/>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88C04" w14:textId="77777777" w:rsidR="007A22DF" w:rsidRPr="00B40C8A" w:rsidRDefault="007A22DF" w:rsidP="00BD08CF">
      <w:pPr>
        <w:spacing w:line="240" w:lineRule="auto"/>
      </w:pPr>
      <w:r w:rsidRPr="00B40C8A">
        <w:separator/>
      </w:r>
    </w:p>
  </w:footnote>
  <w:footnote w:type="continuationSeparator" w:id="0">
    <w:p w14:paraId="7C475B60" w14:textId="77777777" w:rsidR="007A22DF" w:rsidRPr="00B40C8A" w:rsidRDefault="007A22DF" w:rsidP="00BD08CF">
      <w:pPr>
        <w:spacing w:line="240" w:lineRule="auto"/>
      </w:pPr>
      <w:r w:rsidRPr="00B40C8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F604" w14:textId="77777777" w:rsidR="000B2069" w:rsidRPr="00B40C8A" w:rsidRDefault="000B2069">
    <w:pPr>
      <w:pStyle w:val="Koptekst"/>
    </w:pPr>
    <w:r w:rsidRPr="00B40C8A">
      <mc:AlternateContent>
        <mc:Choice Requires="wps">
          <w:drawing>
            <wp:anchor distT="0" distB="0" distL="0" distR="0" simplePos="0" relativeHeight="251682303" behindDoc="0" locked="1" layoutInCell="1" allowOverlap="1" wp14:anchorId="6366757D" wp14:editId="6CB63198">
              <wp:simplePos x="0" y="0"/>
              <wp:positionH relativeFrom="page">
                <wp:align>right</wp:align>
              </wp:positionH>
              <wp:positionV relativeFrom="page">
                <wp:posOffset>0</wp:posOffset>
              </wp:positionV>
              <wp:extent cx="1720215" cy="10121900"/>
              <wp:effectExtent l="0" t="0" r="0" b="0"/>
              <wp:wrapSquare wrapText="left"/>
              <wp:docPr id="600260443" name="Verdrijvingsvlak"/>
              <wp:cNvGraphicFramePr/>
              <a:graphic xmlns:a="http://schemas.openxmlformats.org/drawingml/2006/main">
                <a:graphicData uri="http://schemas.microsoft.com/office/word/2010/wordprocessingShape">
                  <wps:wsp>
                    <wps:cNvSpPr/>
                    <wps:spPr>
                      <a:xfrm>
                        <a:off x="0" y="0"/>
                        <a:ext cx="1720215" cy="101219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99B7E" id="Verdrijvingsvlak" o:spid="_x0000_s1026" style="position:absolute;margin-left:84.25pt;margin-top:0;width:135.45pt;height:797pt;z-index:251682303;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" fillcolor="white [3212]" stroked="f" strokeweight="1pt">
              <w10:wrap type="square" side="left" anchorx="page" anchory="page"/>
              <w10:anchorlock/>
            </v:rect>
          </w:pict>
        </mc:Fallback>
      </mc:AlternateContent>
    </w:r>
    <w:r w:rsidRPr="00B40C8A">
      <w:drawing>
        <wp:anchor distT="0" distB="0" distL="114300" distR="114300" simplePos="0" relativeHeight="251683839" behindDoc="0" locked="1" layoutInCell="1" allowOverlap="1" wp14:anchorId="249997B8" wp14:editId="335E3F4B">
          <wp:simplePos x="0" y="0"/>
          <wp:positionH relativeFrom="rightMargin">
            <wp:posOffset>-410210</wp:posOffset>
          </wp:positionH>
          <wp:positionV relativeFrom="page">
            <wp:posOffset>500380</wp:posOffset>
          </wp:positionV>
          <wp:extent cx="666000" cy="1062000"/>
          <wp:effectExtent l="0" t="0" r="1270" b="5080"/>
          <wp:wrapNone/>
          <wp:docPr id="1202957851" name="Graphic 120295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013458" name="Logo P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C16"/>
    <w:multiLevelType w:val="multilevel"/>
    <w:tmpl w:val="835CD5E0"/>
    <w:numStyleLink w:val="STZopsomminggenummerd"/>
  </w:abstractNum>
  <w:abstractNum w:abstractNumId="1" w15:restartNumberingAfterBreak="0">
    <w:nsid w:val="1A3354DD"/>
    <w:multiLevelType w:val="singleLevel"/>
    <w:tmpl w:val="0413000F"/>
    <w:lvl w:ilvl="0">
      <w:start w:val="1"/>
      <w:numFmt w:val="decimal"/>
      <w:lvlText w:val="%1."/>
      <w:lvlJc w:val="left"/>
      <w:pPr>
        <w:ind w:left="928" w:hanging="360"/>
      </w:pPr>
    </w:lvl>
  </w:abstractNum>
  <w:abstractNum w:abstractNumId="2"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3"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4" w15:restartNumberingAfterBreak="0">
    <w:nsid w:val="286679FD"/>
    <w:multiLevelType w:val="multilevel"/>
    <w:tmpl w:val="26DC0806"/>
    <w:numStyleLink w:val="STZopsommingbullets"/>
  </w:abstractNum>
  <w:abstractNum w:abstractNumId="5" w15:restartNumberingAfterBreak="0">
    <w:nsid w:val="30172F32"/>
    <w:multiLevelType w:val="hybridMultilevel"/>
    <w:tmpl w:val="8258D4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34AA1207"/>
    <w:multiLevelType w:val="multilevel"/>
    <w:tmpl w:val="26DC0806"/>
    <w:numStyleLink w:val="STZopsommingbullets"/>
  </w:abstractNum>
  <w:abstractNum w:abstractNumId="7"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368546FC"/>
    <w:multiLevelType w:val="hybridMultilevel"/>
    <w:tmpl w:val="E702D9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A1670C0"/>
    <w:multiLevelType w:val="multilevel"/>
    <w:tmpl w:val="835CD5E0"/>
    <w:numStyleLink w:val="STZopsomminggenummerd"/>
  </w:abstractNum>
  <w:abstractNum w:abstractNumId="10" w15:restartNumberingAfterBreak="0">
    <w:nsid w:val="5A565F73"/>
    <w:multiLevelType w:val="hybridMultilevel"/>
    <w:tmpl w:val="07A0E23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8AE3318"/>
    <w:multiLevelType w:val="multilevel"/>
    <w:tmpl w:val="26DC0806"/>
    <w:numStyleLink w:val="STZopsommingbullets"/>
  </w:abstractNum>
  <w:num w:numId="1" w16cid:durableId="1722972532">
    <w:abstractNumId w:val="2"/>
  </w:num>
  <w:num w:numId="2" w16cid:durableId="1237127307">
    <w:abstractNumId w:val="11"/>
  </w:num>
  <w:num w:numId="3" w16cid:durableId="1994598810">
    <w:abstractNumId w:val="4"/>
  </w:num>
  <w:num w:numId="4" w16cid:durableId="116486886">
    <w:abstractNumId w:val="6"/>
  </w:num>
  <w:num w:numId="5" w16cid:durableId="1011758266">
    <w:abstractNumId w:val="1"/>
  </w:num>
  <w:num w:numId="6" w16cid:durableId="611516690">
    <w:abstractNumId w:val="5"/>
  </w:num>
  <w:num w:numId="7" w16cid:durableId="597951139">
    <w:abstractNumId w:val="3"/>
  </w:num>
  <w:num w:numId="8" w16cid:durableId="83571762">
    <w:abstractNumId w:val="0"/>
  </w:num>
  <w:num w:numId="9" w16cid:durableId="1665860672">
    <w:abstractNumId w:val="9"/>
  </w:num>
  <w:num w:numId="10" w16cid:durableId="440496461">
    <w:abstractNumId w:val="10"/>
  </w:num>
  <w:num w:numId="11" w16cid:durableId="2078703185">
    <w:abstractNumId w:val="7"/>
  </w:num>
  <w:num w:numId="12" w16cid:durableId="1224022478">
    <w:abstractNumId w:val="7"/>
  </w:num>
  <w:num w:numId="13" w16cid:durableId="900211975">
    <w:abstractNumId w:val="7"/>
  </w:num>
  <w:num w:numId="14" w16cid:durableId="1093090435">
    <w:abstractNumId w:val="2"/>
  </w:num>
  <w:num w:numId="15" w16cid:durableId="746849019">
    <w:abstractNumId w:val="2"/>
  </w:num>
  <w:num w:numId="16" w16cid:durableId="1966815476">
    <w:abstractNumId w:val="9"/>
  </w:num>
  <w:num w:numId="17" w16cid:durableId="244339484">
    <w:abstractNumId w:val="9"/>
  </w:num>
  <w:num w:numId="18" w16cid:durableId="2025747290">
    <w:abstractNumId w:val="7"/>
  </w:num>
  <w:num w:numId="19" w16cid:durableId="594021080">
    <w:abstractNumId w:val="2"/>
  </w:num>
  <w:num w:numId="20" w16cid:durableId="923882297">
    <w:abstractNumId w:val="3"/>
  </w:num>
  <w:num w:numId="21" w16cid:durableId="9888273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DateAndTime/>
  <w:displayBackgroundShape/>
  <w:attachedTemplate r:id="rId1"/>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2DF"/>
    <w:rsid w:val="000252D7"/>
    <w:rsid w:val="00034893"/>
    <w:rsid w:val="000438F6"/>
    <w:rsid w:val="0006181D"/>
    <w:rsid w:val="000676BC"/>
    <w:rsid w:val="000A0626"/>
    <w:rsid w:val="000A3B1D"/>
    <w:rsid w:val="000A7F73"/>
    <w:rsid w:val="000B2069"/>
    <w:rsid w:val="000B59BD"/>
    <w:rsid w:val="000C211A"/>
    <w:rsid w:val="000C371A"/>
    <w:rsid w:val="000C76B1"/>
    <w:rsid w:val="000C7F4F"/>
    <w:rsid w:val="000E4154"/>
    <w:rsid w:val="000E7DF8"/>
    <w:rsid w:val="000F49FC"/>
    <w:rsid w:val="00105B74"/>
    <w:rsid w:val="0013407E"/>
    <w:rsid w:val="0014146B"/>
    <w:rsid w:val="00154D50"/>
    <w:rsid w:val="0017173E"/>
    <w:rsid w:val="001A02B6"/>
    <w:rsid w:val="001B3604"/>
    <w:rsid w:val="001C6B84"/>
    <w:rsid w:val="001E2A98"/>
    <w:rsid w:val="00216DEE"/>
    <w:rsid w:val="0022148D"/>
    <w:rsid w:val="0023327E"/>
    <w:rsid w:val="002340AE"/>
    <w:rsid w:val="00250042"/>
    <w:rsid w:val="00251A97"/>
    <w:rsid w:val="00266C1B"/>
    <w:rsid w:val="00284368"/>
    <w:rsid w:val="00294229"/>
    <w:rsid w:val="002A2F71"/>
    <w:rsid w:val="002B050A"/>
    <w:rsid w:val="002C3232"/>
    <w:rsid w:val="002D72B5"/>
    <w:rsid w:val="002F1E07"/>
    <w:rsid w:val="003001ED"/>
    <w:rsid w:val="00311B34"/>
    <w:rsid w:val="00341E37"/>
    <w:rsid w:val="00355C58"/>
    <w:rsid w:val="0037557F"/>
    <w:rsid w:val="00382244"/>
    <w:rsid w:val="00384A7B"/>
    <w:rsid w:val="003941BF"/>
    <w:rsid w:val="003B6B25"/>
    <w:rsid w:val="003C5BCC"/>
    <w:rsid w:val="003F4E4A"/>
    <w:rsid w:val="00405A76"/>
    <w:rsid w:val="00423560"/>
    <w:rsid w:val="00433869"/>
    <w:rsid w:val="004417B4"/>
    <w:rsid w:val="00447B81"/>
    <w:rsid w:val="004610C4"/>
    <w:rsid w:val="00490B3D"/>
    <w:rsid w:val="00490FA7"/>
    <w:rsid w:val="004A29C6"/>
    <w:rsid w:val="004B56FD"/>
    <w:rsid w:val="00511C98"/>
    <w:rsid w:val="00521694"/>
    <w:rsid w:val="00574AAF"/>
    <w:rsid w:val="005B53CD"/>
    <w:rsid w:val="005B7D23"/>
    <w:rsid w:val="005C1E2B"/>
    <w:rsid w:val="005D23B0"/>
    <w:rsid w:val="005D2B13"/>
    <w:rsid w:val="005D5542"/>
    <w:rsid w:val="005E732A"/>
    <w:rsid w:val="005F36F6"/>
    <w:rsid w:val="005F412E"/>
    <w:rsid w:val="005F43D7"/>
    <w:rsid w:val="006032BD"/>
    <w:rsid w:val="00620B29"/>
    <w:rsid w:val="006467FD"/>
    <w:rsid w:val="00647282"/>
    <w:rsid w:val="00674E2F"/>
    <w:rsid w:val="00682957"/>
    <w:rsid w:val="006E0D68"/>
    <w:rsid w:val="006E640B"/>
    <w:rsid w:val="00702486"/>
    <w:rsid w:val="00731AA9"/>
    <w:rsid w:val="007375B3"/>
    <w:rsid w:val="00746A06"/>
    <w:rsid w:val="0077685D"/>
    <w:rsid w:val="007A22DF"/>
    <w:rsid w:val="007A542F"/>
    <w:rsid w:val="007B3FCF"/>
    <w:rsid w:val="007D0636"/>
    <w:rsid w:val="008166A5"/>
    <w:rsid w:val="008224CA"/>
    <w:rsid w:val="008241EE"/>
    <w:rsid w:val="00827A91"/>
    <w:rsid w:val="00842241"/>
    <w:rsid w:val="00893FC0"/>
    <w:rsid w:val="008A5B84"/>
    <w:rsid w:val="008B2403"/>
    <w:rsid w:val="008D0DC1"/>
    <w:rsid w:val="008D38DE"/>
    <w:rsid w:val="00915659"/>
    <w:rsid w:val="0092197E"/>
    <w:rsid w:val="0093090B"/>
    <w:rsid w:val="00945296"/>
    <w:rsid w:val="009578FC"/>
    <w:rsid w:val="009903BB"/>
    <w:rsid w:val="009953BF"/>
    <w:rsid w:val="009A50F4"/>
    <w:rsid w:val="009A56A7"/>
    <w:rsid w:val="009B4B4D"/>
    <w:rsid w:val="009E2665"/>
    <w:rsid w:val="00A10211"/>
    <w:rsid w:val="00A25FB2"/>
    <w:rsid w:val="00A52996"/>
    <w:rsid w:val="00A67F90"/>
    <w:rsid w:val="00AB74A1"/>
    <w:rsid w:val="00AC4A9C"/>
    <w:rsid w:val="00AE0488"/>
    <w:rsid w:val="00B03FC8"/>
    <w:rsid w:val="00B0477C"/>
    <w:rsid w:val="00B40C8A"/>
    <w:rsid w:val="00B50AB3"/>
    <w:rsid w:val="00B76BE2"/>
    <w:rsid w:val="00BB2E3A"/>
    <w:rsid w:val="00BD08CF"/>
    <w:rsid w:val="00BE2F10"/>
    <w:rsid w:val="00BF2BC1"/>
    <w:rsid w:val="00C028A7"/>
    <w:rsid w:val="00C12E34"/>
    <w:rsid w:val="00C17DE9"/>
    <w:rsid w:val="00C5422F"/>
    <w:rsid w:val="00C77085"/>
    <w:rsid w:val="00C80092"/>
    <w:rsid w:val="00C83BA7"/>
    <w:rsid w:val="00CA139C"/>
    <w:rsid w:val="00CF5CF9"/>
    <w:rsid w:val="00D160C2"/>
    <w:rsid w:val="00D213A2"/>
    <w:rsid w:val="00D315A1"/>
    <w:rsid w:val="00D35CA9"/>
    <w:rsid w:val="00D41B90"/>
    <w:rsid w:val="00D90ED8"/>
    <w:rsid w:val="00DA5A56"/>
    <w:rsid w:val="00DA742D"/>
    <w:rsid w:val="00DC2568"/>
    <w:rsid w:val="00DD4EB0"/>
    <w:rsid w:val="00DF5E32"/>
    <w:rsid w:val="00E146B6"/>
    <w:rsid w:val="00E210B1"/>
    <w:rsid w:val="00E56C99"/>
    <w:rsid w:val="00EA13F1"/>
    <w:rsid w:val="00EC454E"/>
    <w:rsid w:val="00EC7764"/>
    <w:rsid w:val="00ED0565"/>
    <w:rsid w:val="00ED4EE5"/>
    <w:rsid w:val="00EF3573"/>
    <w:rsid w:val="00F03B67"/>
    <w:rsid w:val="00F5268C"/>
    <w:rsid w:val="00FD42C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471E4"/>
  <w15:chartTrackingRefBased/>
  <w15:docId w15:val="{49C8FB32-E5AD-4D25-8699-F1F76DF5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2F1E07"/>
    <w:pPr>
      <w:spacing w:line="312" w:lineRule="auto"/>
    </w:pPr>
    <w:rPr>
      <w:noProof/>
    </w:rPr>
  </w:style>
  <w:style w:type="paragraph" w:styleId="Kop1">
    <w:name w:val="heading 1"/>
    <w:basedOn w:val="Standaard"/>
    <w:next w:val="Standaard"/>
    <w:link w:val="Kop1Char"/>
    <w:qFormat/>
    <w:rsid w:val="00AE0488"/>
    <w:pPr>
      <w:keepNext/>
      <w:keepLines/>
      <w:numPr>
        <w:numId w:val="18"/>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18"/>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18"/>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uiPriority w:val="99"/>
    <w:rsid w:val="00E56C99"/>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E56C99"/>
    <w:rPr>
      <w:noProof/>
    </w:rPr>
  </w:style>
  <w:style w:type="paragraph" w:styleId="Voettekst">
    <w:name w:val="footer"/>
    <w:basedOn w:val="Standaard"/>
    <w:link w:val="VoettekstChar"/>
    <w:uiPriority w:val="99"/>
    <w:rsid w:val="0017173E"/>
    <w:pPr>
      <w:tabs>
        <w:tab w:val="right" w:pos="9696"/>
      </w:tabs>
      <w:ind w:right="-2268"/>
      <w:jc w:val="left"/>
    </w:pPr>
    <w:rPr>
      <w:rFonts w:ascii="Ubuntu Medium" w:hAnsi="Ubuntu Medium"/>
      <w:sz w:val="18"/>
    </w:rPr>
  </w:style>
  <w:style w:type="character" w:customStyle="1" w:styleId="VoettekstChar">
    <w:name w:val="Voettekst Char"/>
    <w:basedOn w:val="Standaardalinea-lettertype"/>
    <w:link w:val="Voettekst"/>
    <w:uiPriority w:val="99"/>
    <w:rsid w:val="0017173E"/>
    <w:rPr>
      <w:rFonts w:ascii="Ubuntu Medium" w:hAnsi="Ubuntu Medium"/>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19"/>
      </w:numPr>
    </w:p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20"/>
      </w:numPr>
    </w:pPr>
  </w:style>
  <w:style w:type="numbering" w:customStyle="1" w:styleId="STZopsomminggenummerd">
    <w:name w:val="STZ opsomming genummerd"/>
    <w:uiPriority w:val="99"/>
    <w:rsid w:val="00A10211"/>
    <w:pPr>
      <w:numPr>
        <w:numId w:val="7"/>
      </w:numPr>
    </w:pPr>
  </w:style>
  <w:style w:type="paragraph" w:customStyle="1" w:styleId="Opsomminggenummerd1">
    <w:name w:val="Opsomming genummerd (1)"/>
    <w:basedOn w:val="Standaard"/>
    <w:uiPriority w:val="4"/>
    <w:qFormat/>
    <w:rsid w:val="00A10211"/>
    <w:pPr>
      <w:numPr>
        <w:numId w:val="20"/>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B40C8A"/>
    <w:pPr>
      <w:suppressAutoHyphens/>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uiPriority w:val="99"/>
    <w:rsid w:val="00A10211"/>
    <w:rPr>
      <w:rFonts w:ascii="Ubuntu Medium" w:hAnsi="Ubuntu Medium"/>
      <w:color w:val="0E3266" w:themeColor="text2"/>
      <w:u w:val="single"/>
      <w:bdr w:val="none" w:sz="0" w:space="0" w:color="auto"/>
    </w:rPr>
  </w:style>
  <w:style w:type="character" w:styleId="Onopgelostemelding">
    <w:name w:val="Unresolved Mention"/>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14146B"/>
    <w:pPr>
      <w:framePr w:wrap="around" w:hAnchor="text" w:y="-311"/>
      <w:spacing w:line="240"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11"/>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PagNo">
    <w:name w:val="PagNo"/>
    <w:basedOn w:val="Voettekst"/>
    <w:uiPriority w:val="1"/>
    <w:qFormat/>
    <w:rsid w:val="000252D7"/>
    <w:pPr>
      <w:tabs>
        <w:tab w:val="clear" w:pos="9696"/>
        <w:tab w:val="right" w:pos="1814"/>
      </w:tabs>
      <w:ind w:right="0"/>
    </w:pPr>
    <w:rPr>
      <w:rFonts w:asciiTheme="minorHAnsi" w:hAnsiTheme="minorHAnsi"/>
    </w:rPr>
  </w:style>
  <w:style w:type="character" w:customStyle="1" w:styleId="Uitingentitelteken">
    <w:name w:val="Uitingentitel (teken)"/>
    <w:basedOn w:val="Standaardalinea-lettertype"/>
    <w:uiPriority w:val="1"/>
    <w:rsid w:val="00842241"/>
    <w:rPr>
      <w:rFonts w:ascii="Ubuntu" w:hAnsi="Ubuntu"/>
      <w:b/>
      <w:color w:val="0E3266" w:themeColor="text2"/>
      <w:kern w:val="16"/>
      <w:position w:val="8"/>
      <w:sz w:val="60"/>
    </w:rPr>
  </w:style>
  <w:style w:type="paragraph" w:customStyle="1" w:styleId="Uitingentiteltext">
    <w:name w:val="Uitingentitel text"/>
    <w:basedOn w:val="Standaard"/>
    <w:next w:val="Standaard"/>
    <w:uiPriority w:val="1"/>
    <w:qFormat/>
    <w:rsid w:val="00682957"/>
    <w:pPr>
      <w:spacing w:line="700" w:lineRule="exact"/>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zonneveld\STZ%20Ziekenhuizen\Communicatie%20&amp;%20PR%20-%20Documenten\Huisstijl\Huisstijl%20april%202024\STZ_Memo%20sjabloon_v5.dotx" TargetMode="External"/></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B4FC927E55874395DF5A70B76667EA" ma:contentTypeVersion="16" ma:contentTypeDescription="Een nieuw document maken." ma:contentTypeScope="" ma:versionID="642c94b8b01475cd0193157add304013">
  <xsd:schema xmlns:xsd="http://www.w3.org/2001/XMLSchema" xmlns:xs="http://www.w3.org/2001/XMLSchema" xmlns:p="http://schemas.microsoft.com/office/2006/metadata/properties" xmlns:ns2="e5bca15a-33d5-41ba-97c2-1b53cd9c57e2" xmlns:ns3="b10c958f-8605-4220-8cf7-c4b1b3b7afac" targetNamespace="http://schemas.microsoft.com/office/2006/metadata/properties" ma:root="true" ma:fieldsID="98549a657b76f9c29e21a16d6941dd47" ns2:_="" ns3:_="">
    <xsd:import namespace="e5bca15a-33d5-41ba-97c2-1b53cd9c57e2"/>
    <xsd:import namespace="b10c958f-8605-4220-8cf7-c4b1b3b7afa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bca15a-33d5-41ba-97c2-1b53cd9c57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c958f-8605-4220-8cf7-c4b1b3b7afa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24df149c-ffcd-4781-8c46-c40ec24ff820}" ma:internalName="TaxCatchAll" ma:showField="CatchAllData" ma:web="b10c958f-8605-4220-8cf7-c4b1b3b7af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75536B-BA5D-47EC-9AE2-17109DCAC7E7}">
  <ds:schemaRefs>
    <ds:schemaRef ds:uri="http://schemas.microsoft.com/sharepoint/v3/contenttype/forms"/>
  </ds:schemaRefs>
</ds:datastoreItem>
</file>

<file path=customXml/itemProps2.xml><?xml version="1.0" encoding="utf-8"?>
<ds:datastoreItem xmlns:ds="http://schemas.openxmlformats.org/officeDocument/2006/customXml" ds:itemID="{50592456-CA3E-4BA0-8697-1271F007E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bca15a-33d5-41ba-97c2-1b53cd9c57e2"/>
    <ds:schemaRef ds:uri="b10c958f-8605-4220-8cf7-c4b1b3b7af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STZ_Memo sjabloon_v5.dotx</Template>
  <TotalTime>2</TotalTime>
  <Pages>1</Pages>
  <Words>152</Words>
  <Characters>842</Characters>
  <Application>Microsoft Office Word</Application>
  <DocSecurity>0</DocSecurity>
  <Lines>7</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Linschoten-Zonneveld</dc:creator>
  <cp:keywords/>
  <dc:description/>
  <cp:lastModifiedBy>Carla Linschoten-Zonneveld</cp:lastModifiedBy>
  <cp:revision>7</cp:revision>
  <dcterms:created xsi:type="dcterms:W3CDTF">2025-03-27T09:36:00Z</dcterms:created>
  <dcterms:modified xsi:type="dcterms:W3CDTF">2025-05-02T13:21:00Z</dcterms:modified>
</cp:coreProperties>
</file>