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glossary/footnotes.xml" ContentType="application/vnd.openxmlformats-officedocument.wordprocessingml.footnotes+xml"/>
  <Override PartName="/word/glossary/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0367D" w14:textId="5D589334"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1BEFAEFE" wp14:editId="3A0FBB86">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47A97DEE" w14:textId="77777777" w:rsidR="00E210B1" w:rsidRPr="00B40C8A" w:rsidRDefault="00E210B1" w:rsidP="00E210B1">
                                  <w:pPr>
                                    <w:pStyle w:val="Adresbloktitel"/>
                                  </w:pPr>
                                  <w:r w:rsidRPr="00B40C8A">
                                    <w:t>Samenwerkende Topklinische Ziekenhuizen</w:t>
                                  </w:r>
                                </w:p>
                                <w:p w14:paraId="4C50F89D" w14:textId="77777777" w:rsidR="00E210B1" w:rsidRPr="00B40C8A" w:rsidRDefault="00E210B1" w:rsidP="00E210B1">
                                  <w:pPr>
                                    <w:spacing w:line="240" w:lineRule="exact"/>
                                    <w:rPr>
                                      <w:sz w:val="16"/>
                                      <w:szCs w:val="16"/>
                                    </w:rPr>
                                  </w:pPr>
                                </w:p>
                                <w:p w14:paraId="595E811D" w14:textId="77777777" w:rsidR="00E210B1" w:rsidRPr="00B40C8A" w:rsidRDefault="00E210B1" w:rsidP="00E210B1">
                                  <w:pPr>
                                    <w:pStyle w:val="Adresblokkop"/>
                                  </w:pPr>
                                  <w:r w:rsidRPr="00B40C8A">
                                    <w:t>Adres</w:t>
                                  </w:r>
                                </w:p>
                                <w:p w14:paraId="38F26EDD" w14:textId="77777777" w:rsidR="00BF2BC1" w:rsidRPr="00BF2BC1" w:rsidRDefault="00BF2BC1" w:rsidP="00BF2BC1">
                                  <w:pPr>
                                    <w:spacing w:line="240" w:lineRule="exact"/>
                                    <w:rPr>
                                      <w:sz w:val="16"/>
                                      <w:szCs w:val="16"/>
                                    </w:rPr>
                                  </w:pPr>
                                  <w:r w:rsidRPr="00BF2BC1">
                                    <w:rPr>
                                      <w:sz w:val="16"/>
                                      <w:szCs w:val="16"/>
                                    </w:rPr>
                                    <w:t>Secoya, gebouw D</w:t>
                                  </w:r>
                                </w:p>
                                <w:p w14:paraId="4793EC40" w14:textId="77777777" w:rsidR="00BF2BC1" w:rsidRPr="00BF2BC1" w:rsidRDefault="00BF2BC1" w:rsidP="00BF2BC1">
                                  <w:pPr>
                                    <w:spacing w:line="240" w:lineRule="exact"/>
                                    <w:rPr>
                                      <w:sz w:val="16"/>
                                      <w:szCs w:val="16"/>
                                    </w:rPr>
                                  </w:pPr>
                                  <w:r w:rsidRPr="00BF2BC1">
                                    <w:rPr>
                                      <w:sz w:val="16"/>
                                      <w:szCs w:val="16"/>
                                    </w:rPr>
                                    <w:t>Papendorpseweg 93</w:t>
                                  </w:r>
                                </w:p>
                                <w:p w14:paraId="7E33A829" w14:textId="10DB3688" w:rsidR="00E210B1" w:rsidRDefault="00BF2BC1" w:rsidP="00BF2BC1">
                                  <w:pPr>
                                    <w:spacing w:line="240" w:lineRule="exact"/>
                                    <w:rPr>
                                      <w:sz w:val="16"/>
                                      <w:szCs w:val="16"/>
                                    </w:rPr>
                                  </w:pPr>
                                  <w:r w:rsidRPr="00BF2BC1">
                                    <w:rPr>
                                      <w:sz w:val="16"/>
                                      <w:szCs w:val="16"/>
                                    </w:rPr>
                                    <w:t>3528 BJ Utrecht</w:t>
                                  </w:r>
                                </w:p>
                                <w:p w14:paraId="52AAF257" w14:textId="77777777" w:rsidR="00BF2BC1" w:rsidRPr="00B40C8A" w:rsidRDefault="00BF2BC1" w:rsidP="00BF2BC1">
                                  <w:pPr>
                                    <w:spacing w:line="240" w:lineRule="exact"/>
                                    <w:rPr>
                                      <w:sz w:val="16"/>
                                      <w:szCs w:val="16"/>
                                    </w:rPr>
                                  </w:pPr>
                                </w:p>
                                <w:p w14:paraId="1EC71C2A" w14:textId="77777777" w:rsidR="00E210B1" w:rsidRPr="00B40C8A" w:rsidRDefault="00E210B1" w:rsidP="00E210B1">
                                  <w:pPr>
                                    <w:pStyle w:val="Adresblokkop"/>
                                  </w:pPr>
                                  <w:r w:rsidRPr="00B40C8A">
                                    <w:t>Contact</w:t>
                                  </w:r>
                                </w:p>
                                <w:p w14:paraId="7FA2C1C8" w14:textId="77777777" w:rsidR="00BF2BC1" w:rsidRDefault="00BF2BC1" w:rsidP="00BF2BC1">
                                  <w:pPr>
                                    <w:pStyle w:val="Adresbloktekst"/>
                                  </w:pPr>
                                  <w:r>
                                    <w:t>030 - 273 94 14</w:t>
                                  </w:r>
                                </w:p>
                                <w:p w14:paraId="21F1017B" w14:textId="77777777" w:rsidR="00BF2BC1" w:rsidRDefault="00BF2BC1" w:rsidP="00BF2BC1">
                                  <w:pPr>
                                    <w:pStyle w:val="Adresbloktekst"/>
                                  </w:pPr>
                                  <w:r>
                                    <w:t>info@stz.nl</w:t>
                                  </w:r>
                                </w:p>
                                <w:p w14:paraId="15035DEC" w14:textId="35D28DD9"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BEFAEFE"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47A97DEE" w14:textId="77777777" w:rsidR="00E210B1" w:rsidRPr="00B40C8A" w:rsidRDefault="00E210B1" w:rsidP="00E210B1">
                            <w:pPr>
                              <w:pStyle w:val="Adresbloktitel"/>
                            </w:pPr>
                            <w:r w:rsidRPr="00B40C8A">
                              <w:t>Samenwerkende Topklinische Ziekenhuizen</w:t>
                            </w:r>
                          </w:p>
                          <w:p w14:paraId="4C50F89D" w14:textId="77777777" w:rsidR="00E210B1" w:rsidRPr="00B40C8A" w:rsidRDefault="00E210B1" w:rsidP="00E210B1">
                            <w:pPr>
                              <w:spacing w:line="240" w:lineRule="exact"/>
                              <w:rPr>
                                <w:sz w:val="16"/>
                                <w:szCs w:val="16"/>
                              </w:rPr>
                            </w:pPr>
                          </w:p>
                          <w:p w14:paraId="595E811D" w14:textId="77777777" w:rsidR="00E210B1" w:rsidRPr="00B40C8A" w:rsidRDefault="00E210B1" w:rsidP="00E210B1">
                            <w:pPr>
                              <w:pStyle w:val="Adresblokkop"/>
                            </w:pPr>
                            <w:r w:rsidRPr="00B40C8A">
                              <w:t>Adres</w:t>
                            </w:r>
                          </w:p>
                          <w:p w14:paraId="38F26EDD" w14:textId="77777777" w:rsidR="00BF2BC1" w:rsidRPr="00BF2BC1" w:rsidRDefault="00BF2BC1" w:rsidP="00BF2BC1">
                            <w:pPr>
                              <w:spacing w:line="240" w:lineRule="exact"/>
                              <w:rPr>
                                <w:sz w:val="16"/>
                                <w:szCs w:val="16"/>
                              </w:rPr>
                            </w:pPr>
                            <w:r w:rsidRPr="00BF2BC1">
                              <w:rPr>
                                <w:sz w:val="16"/>
                                <w:szCs w:val="16"/>
                              </w:rPr>
                              <w:t>Secoya, gebouw D</w:t>
                            </w:r>
                          </w:p>
                          <w:p w14:paraId="4793EC40" w14:textId="77777777" w:rsidR="00BF2BC1" w:rsidRPr="00BF2BC1" w:rsidRDefault="00BF2BC1" w:rsidP="00BF2BC1">
                            <w:pPr>
                              <w:spacing w:line="240" w:lineRule="exact"/>
                              <w:rPr>
                                <w:sz w:val="16"/>
                                <w:szCs w:val="16"/>
                              </w:rPr>
                            </w:pPr>
                            <w:r w:rsidRPr="00BF2BC1">
                              <w:rPr>
                                <w:sz w:val="16"/>
                                <w:szCs w:val="16"/>
                              </w:rPr>
                              <w:t>Papendorpseweg 93</w:t>
                            </w:r>
                          </w:p>
                          <w:p w14:paraId="7E33A829" w14:textId="10DB3688" w:rsidR="00E210B1" w:rsidRDefault="00BF2BC1" w:rsidP="00BF2BC1">
                            <w:pPr>
                              <w:spacing w:line="240" w:lineRule="exact"/>
                              <w:rPr>
                                <w:sz w:val="16"/>
                                <w:szCs w:val="16"/>
                              </w:rPr>
                            </w:pPr>
                            <w:r w:rsidRPr="00BF2BC1">
                              <w:rPr>
                                <w:sz w:val="16"/>
                                <w:szCs w:val="16"/>
                              </w:rPr>
                              <w:t>3528 BJ Utrecht</w:t>
                            </w:r>
                          </w:p>
                          <w:p w14:paraId="52AAF257" w14:textId="77777777" w:rsidR="00BF2BC1" w:rsidRPr="00B40C8A" w:rsidRDefault="00BF2BC1" w:rsidP="00BF2BC1">
                            <w:pPr>
                              <w:spacing w:line="240" w:lineRule="exact"/>
                              <w:rPr>
                                <w:sz w:val="16"/>
                                <w:szCs w:val="16"/>
                              </w:rPr>
                            </w:pPr>
                          </w:p>
                          <w:p w14:paraId="1EC71C2A" w14:textId="77777777" w:rsidR="00E210B1" w:rsidRPr="00B40C8A" w:rsidRDefault="00E210B1" w:rsidP="00E210B1">
                            <w:pPr>
                              <w:pStyle w:val="Adresblokkop"/>
                            </w:pPr>
                            <w:r w:rsidRPr="00B40C8A">
                              <w:t>Contact</w:t>
                            </w:r>
                          </w:p>
                          <w:p w14:paraId="7FA2C1C8" w14:textId="77777777" w:rsidR="00BF2BC1" w:rsidRDefault="00BF2BC1" w:rsidP="00BF2BC1">
                            <w:pPr>
                              <w:pStyle w:val="Adresbloktekst"/>
                            </w:pPr>
                            <w:r>
                              <w:t>030 - 273 94 14</w:t>
                            </w:r>
                          </w:p>
                          <w:p w14:paraId="21F1017B" w14:textId="77777777" w:rsidR="00BF2BC1" w:rsidRDefault="00BF2BC1" w:rsidP="00BF2BC1">
                            <w:pPr>
                              <w:pStyle w:val="Adresbloktekst"/>
                            </w:pPr>
                            <w:r>
                              <w:t>info@stz.nl</w:t>
                            </w:r>
                          </w:p>
                          <w:p w14:paraId="15035DEC" w14:textId="35D28DD9"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266C1B">
        <w:rPr>
          <w:rStyle w:val="Uitingentitelteken"/>
        </w:rPr>
        <w:t>Memo</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13414D98" w14:textId="77777777" w:rsidTr="002A2F71">
        <w:tc>
          <w:tcPr>
            <w:tcW w:w="9298" w:type="dxa"/>
            <w:tcMar>
              <w:top w:w="0" w:type="dxa"/>
              <w:bottom w:w="340" w:type="dxa"/>
              <w:right w:w="1418" w:type="dxa"/>
            </w:tcMar>
          </w:tcPr>
          <w:p w14:paraId="0601EF2D" w14:textId="0BB08B1C" w:rsidR="009903BB" w:rsidRPr="00B40C8A" w:rsidRDefault="00E533B4" w:rsidP="00682957">
            <w:pPr>
              <w:pStyle w:val="Uitingsubtitel"/>
              <w:framePr w:wrap="auto" w:yAlign="inline"/>
              <w:suppressOverlap w:val="0"/>
            </w:pPr>
            <w:r>
              <w:t>Losse vragen over visitatie – actualisatie criteria</w:t>
            </w:r>
          </w:p>
        </w:tc>
      </w:tr>
      <w:tr w:rsidR="009903BB" w:rsidRPr="00B40C8A" w14:paraId="14609E34" w14:textId="77777777" w:rsidTr="002A2F71">
        <w:trPr>
          <w:trHeight w:hRule="exact" w:val="255"/>
        </w:trPr>
        <w:tc>
          <w:tcPr>
            <w:tcW w:w="9298" w:type="dxa"/>
            <w:tcMar>
              <w:top w:w="113" w:type="dxa"/>
            </w:tcMar>
          </w:tcPr>
          <w:p w14:paraId="3360671D" w14:textId="5CD06044" w:rsidR="009903BB" w:rsidRPr="00B40C8A" w:rsidRDefault="00DC2568" w:rsidP="00682957">
            <w:r>
              <mc:AlternateContent>
                <mc:Choice Requires="wps">
                  <w:drawing>
                    <wp:anchor distT="0" distB="0" distL="114300" distR="114300" simplePos="0" relativeHeight="251672576" behindDoc="0" locked="1" layoutInCell="1" allowOverlap="1" wp14:anchorId="55E1EDCF" wp14:editId="7E940AF5">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768257DD"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20463FA5" w14:textId="7118BB25" w:rsidR="00945296" w:rsidRDefault="00945296" w:rsidP="009A50F4"/>
    <w:p w14:paraId="5FE5B333" w14:textId="77777777" w:rsidR="00E533B4" w:rsidRPr="00E533B4" w:rsidRDefault="00E533B4" w:rsidP="00E533B4">
      <w:r w:rsidRPr="00E533B4">
        <w:t>1. Namens welk ziekenhuis geeft u feedback?</w:t>
      </w:r>
    </w:p>
    <w:p w14:paraId="0A18860B" w14:textId="77777777" w:rsidR="00E533B4" w:rsidRPr="00E533B4" w:rsidRDefault="00E533B4" w:rsidP="00E533B4">
      <w:r w:rsidRPr="00E533B4">
        <w:t>2.  Heeft u opmerkingen of suggesties over de bindende toelatingscriteria zoals beschreven in deel 1?</w:t>
      </w:r>
    </w:p>
    <w:p w14:paraId="69DB17A7" w14:textId="77777777" w:rsidR="00E533B4" w:rsidRPr="00E533B4" w:rsidRDefault="00E533B4" w:rsidP="00E533B4">
      <w:r w:rsidRPr="00E533B4">
        <w:t>3.  Welke RGS-erkende medisch specialistische vervolgopleidingen biedt uw ziekenhuis aan? (Meerdere antwoorden mogelijk)</w:t>
      </w:r>
    </w:p>
    <w:p w14:paraId="152762B3" w14:textId="77777777" w:rsidR="00E533B4" w:rsidRPr="00E533B4" w:rsidRDefault="00E533B4" w:rsidP="00E533B4">
      <w:pPr>
        <w:numPr>
          <w:ilvl w:val="0"/>
          <w:numId w:val="23"/>
        </w:numPr>
      </w:pPr>
      <w:r w:rsidRPr="00E533B4">
        <w:t>Anesthesiologie</w:t>
      </w:r>
    </w:p>
    <w:p w14:paraId="23021843" w14:textId="77777777" w:rsidR="00E533B4" w:rsidRPr="00E533B4" w:rsidRDefault="00E533B4" w:rsidP="00E533B4">
      <w:pPr>
        <w:numPr>
          <w:ilvl w:val="0"/>
          <w:numId w:val="23"/>
        </w:numPr>
      </w:pPr>
      <w:r w:rsidRPr="00E533B4">
        <w:t>Cardiologie</w:t>
      </w:r>
    </w:p>
    <w:p w14:paraId="226994C3" w14:textId="77777777" w:rsidR="00E533B4" w:rsidRPr="00E533B4" w:rsidRDefault="00E533B4" w:rsidP="00E533B4">
      <w:pPr>
        <w:numPr>
          <w:ilvl w:val="0"/>
          <w:numId w:val="23"/>
        </w:numPr>
      </w:pPr>
      <w:r w:rsidRPr="00E533B4">
        <w:t>Cardio thoracale chirurgie</w:t>
      </w:r>
    </w:p>
    <w:p w14:paraId="477CCF30" w14:textId="77777777" w:rsidR="00E533B4" w:rsidRPr="00E533B4" w:rsidRDefault="00E533B4" w:rsidP="00E533B4">
      <w:pPr>
        <w:numPr>
          <w:ilvl w:val="0"/>
          <w:numId w:val="23"/>
        </w:numPr>
      </w:pPr>
      <w:r w:rsidRPr="00E533B4">
        <w:t>Dermatologie en venerologie</w:t>
      </w:r>
    </w:p>
    <w:p w14:paraId="1A252FD1" w14:textId="77777777" w:rsidR="00E533B4" w:rsidRPr="00E533B4" w:rsidRDefault="00E533B4" w:rsidP="00E533B4">
      <w:pPr>
        <w:numPr>
          <w:ilvl w:val="0"/>
          <w:numId w:val="23"/>
        </w:numPr>
      </w:pPr>
      <w:r w:rsidRPr="00E533B4">
        <w:t>Heelkunde</w:t>
      </w:r>
    </w:p>
    <w:p w14:paraId="1FA8346D" w14:textId="77777777" w:rsidR="00E533B4" w:rsidRPr="00E533B4" w:rsidRDefault="00E533B4" w:rsidP="00E533B4">
      <w:pPr>
        <w:numPr>
          <w:ilvl w:val="0"/>
          <w:numId w:val="23"/>
        </w:numPr>
      </w:pPr>
      <w:r w:rsidRPr="00E533B4">
        <w:t>Interne geneeskunde</w:t>
      </w:r>
    </w:p>
    <w:p w14:paraId="12F008BA" w14:textId="77777777" w:rsidR="00E533B4" w:rsidRPr="00E533B4" w:rsidRDefault="00E533B4" w:rsidP="00E533B4">
      <w:pPr>
        <w:numPr>
          <w:ilvl w:val="0"/>
          <w:numId w:val="23"/>
        </w:numPr>
      </w:pPr>
      <w:r w:rsidRPr="00E533B4">
        <w:t>KNO</w:t>
      </w:r>
    </w:p>
    <w:p w14:paraId="1D8B73DB" w14:textId="77777777" w:rsidR="00E533B4" w:rsidRPr="00E533B4" w:rsidRDefault="00E533B4" w:rsidP="00E533B4">
      <w:pPr>
        <w:numPr>
          <w:ilvl w:val="0"/>
          <w:numId w:val="23"/>
        </w:numPr>
      </w:pPr>
      <w:r w:rsidRPr="00E533B4">
        <w:t>Kindergeneeskunde</w:t>
      </w:r>
    </w:p>
    <w:p w14:paraId="09E85973" w14:textId="77777777" w:rsidR="00E533B4" w:rsidRPr="00E533B4" w:rsidRDefault="00E533B4" w:rsidP="00E533B4">
      <w:pPr>
        <w:numPr>
          <w:ilvl w:val="0"/>
          <w:numId w:val="23"/>
        </w:numPr>
      </w:pPr>
      <w:r w:rsidRPr="00E533B4">
        <w:t>Klinische genetica</w:t>
      </w:r>
    </w:p>
    <w:p w14:paraId="31BC4FCB" w14:textId="77777777" w:rsidR="00E533B4" w:rsidRPr="00E533B4" w:rsidRDefault="00E533B4" w:rsidP="00E533B4">
      <w:pPr>
        <w:numPr>
          <w:ilvl w:val="0"/>
          <w:numId w:val="23"/>
        </w:numPr>
      </w:pPr>
      <w:r w:rsidRPr="00E533B4">
        <w:t>Klinische geriatrie</w:t>
      </w:r>
    </w:p>
    <w:p w14:paraId="204DEF5F" w14:textId="77777777" w:rsidR="00E533B4" w:rsidRPr="00E533B4" w:rsidRDefault="00E533B4" w:rsidP="00E533B4">
      <w:pPr>
        <w:numPr>
          <w:ilvl w:val="0"/>
          <w:numId w:val="23"/>
        </w:numPr>
      </w:pPr>
      <w:r w:rsidRPr="00E533B4">
        <w:t>Longziekten en tuberculose</w:t>
      </w:r>
    </w:p>
    <w:p w14:paraId="68E4D412" w14:textId="77777777" w:rsidR="00E533B4" w:rsidRPr="00E533B4" w:rsidRDefault="00E533B4" w:rsidP="00E533B4">
      <w:pPr>
        <w:numPr>
          <w:ilvl w:val="0"/>
          <w:numId w:val="23"/>
        </w:numPr>
      </w:pPr>
      <w:r w:rsidRPr="00E533B4">
        <w:t>MDL</w:t>
      </w:r>
    </w:p>
    <w:p w14:paraId="2DA89819" w14:textId="77777777" w:rsidR="00E533B4" w:rsidRPr="00E533B4" w:rsidRDefault="00E533B4" w:rsidP="00E533B4">
      <w:pPr>
        <w:numPr>
          <w:ilvl w:val="0"/>
          <w:numId w:val="23"/>
        </w:numPr>
      </w:pPr>
      <w:r w:rsidRPr="00E533B4">
        <w:t>Medische microbiologie</w:t>
      </w:r>
    </w:p>
    <w:p w14:paraId="37DFBD97" w14:textId="77777777" w:rsidR="00E533B4" w:rsidRPr="00E533B4" w:rsidRDefault="00E533B4" w:rsidP="00E533B4">
      <w:pPr>
        <w:numPr>
          <w:ilvl w:val="0"/>
          <w:numId w:val="23"/>
        </w:numPr>
      </w:pPr>
      <w:r w:rsidRPr="00E533B4">
        <w:t>Neurochirurgie</w:t>
      </w:r>
    </w:p>
    <w:p w14:paraId="1D7920C6" w14:textId="77777777" w:rsidR="00E533B4" w:rsidRPr="00E533B4" w:rsidRDefault="00E533B4" w:rsidP="00E533B4">
      <w:pPr>
        <w:numPr>
          <w:ilvl w:val="0"/>
          <w:numId w:val="23"/>
        </w:numPr>
      </w:pPr>
      <w:r w:rsidRPr="00E533B4">
        <w:t>Neurologie</w:t>
      </w:r>
    </w:p>
    <w:p w14:paraId="4AEB1A61" w14:textId="77777777" w:rsidR="00E533B4" w:rsidRPr="00E533B4" w:rsidRDefault="00E533B4" w:rsidP="00E533B4">
      <w:pPr>
        <w:numPr>
          <w:ilvl w:val="0"/>
          <w:numId w:val="23"/>
        </w:numPr>
      </w:pPr>
      <w:r w:rsidRPr="00E533B4">
        <w:t>Nucleaire geneeskunde</w:t>
      </w:r>
    </w:p>
    <w:p w14:paraId="385FDBE6" w14:textId="77777777" w:rsidR="00E533B4" w:rsidRPr="00E533B4" w:rsidRDefault="00E533B4" w:rsidP="00E533B4">
      <w:pPr>
        <w:numPr>
          <w:ilvl w:val="0"/>
          <w:numId w:val="23"/>
        </w:numPr>
      </w:pPr>
      <w:r w:rsidRPr="00E533B4">
        <w:t>Obstetrie en Gynaecologie</w:t>
      </w:r>
    </w:p>
    <w:p w14:paraId="5083C62B" w14:textId="77777777" w:rsidR="00E533B4" w:rsidRPr="00E533B4" w:rsidRDefault="00E533B4" w:rsidP="00E533B4">
      <w:pPr>
        <w:numPr>
          <w:ilvl w:val="0"/>
          <w:numId w:val="23"/>
        </w:numPr>
      </w:pPr>
      <w:r w:rsidRPr="00E533B4">
        <w:t>Oogheelkunde</w:t>
      </w:r>
    </w:p>
    <w:p w14:paraId="6A5641A0" w14:textId="77777777" w:rsidR="00E533B4" w:rsidRPr="00E533B4" w:rsidRDefault="00E533B4" w:rsidP="00E533B4">
      <w:pPr>
        <w:numPr>
          <w:ilvl w:val="0"/>
          <w:numId w:val="23"/>
        </w:numPr>
      </w:pPr>
      <w:r w:rsidRPr="00E533B4">
        <w:t>Orthopedie</w:t>
      </w:r>
    </w:p>
    <w:p w14:paraId="0A208772" w14:textId="77777777" w:rsidR="00E533B4" w:rsidRPr="00E533B4" w:rsidRDefault="00E533B4" w:rsidP="00E533B4">
      <w:pPr>
        <w:numPr>
          <w:ilvl w:val="0"/>
          <w:numId w:val="23"/>
        </w:numPr>
      </w:pPr>
      <w:r w:rsidRPr="00E533B4">
        <w:t>Pathologie</w:t>
      </w:r>
    </w:p>
    <w:p w14:paraId="1CF8DE9B" w14:textId="77777777" w:rsidR="00E533B4" w:rsidRPr="00E533B4" w:rsidRDefault="00E533B4" w:rsidP="00E533B4">
      <w:pPr>
        <w:numPr>
          <w:ilvl w:val="0"/>
          <w:numId w:val="23"/>
        </w:numPr>
      </w:pPr>
      <w:r w:rsidRPr="00E533B4">
        <w:t>Plastische chirurgie</w:t>
      </w:r>
    </w:p>
    <w:p w14:paraId="1280B102" w14:textId="77777777" w:rsidR="00E533B4" w:rsidRPr="00E533B4" w:rsidRDefault="00E533B4" w:rsidP="00E533B4">
      <w:pPr>
        <w:numPr>
          <w:ilvl w:val="0"/>
          <w:numId w:val="23"/>
        </w:numPr>
      </w:pPr>
      <w:r w:rsidRPr="00E533B4">
        <w:t>Psychiatrie</w:t>
      </w:r>
    </w:p>
    <w:p w14:paraId="6E136540" w14:textId="77777777" w:rsidR="00E533B4" w:rsidRPr="00E533B4" w:rsidRDefault="00E533B4" w:rsidP="00E533B4">
      <w:pPr>
        <w:numPr>
          <w:ilvl w:val="0"/>
          <w:numId w:val="23"/>
        </w:numPr>
      </w:pPr>
      <w:r w:rsidRPr="00E533B4">
        <w:t>Radiologie</w:t>
      </w:r>
    </w:p>
    <w:p w14:paraId="79204C0C" w14:textId="77777777" w:rsidR="00E533B4" w:rsidRPr="00E533B4" w:rsidRDefault="00E533B4" w:rsidP="00E533B4">
      <w:pPr>
        <w:numPr>
          <w:ilvl w:val="0"/>
          <w:numId w:val="23"/>
        </w:numPr>
      </w:pPr>
      <w:r w:rsidRPr="00E533B4">
        <w:t>Radiotherapie</w:t>
      </w:r>
    </w:p>
    <w:p w14:paraId="671255AD" w14:textId="77777777" w:rsidR="00E533B4" w:rsidRPr="00E533B4" w:rsidRDefault="00E533B4" w:rsidP="00E533B4">
      <w:pPr>
        <w:numPr>
          <w:ilvl w:val="0"/>
          <w:numId w:val="23"/>
        </w:numPr>
      </w:pPr>
      <w:r w:rsidRPr="00E533B4">
        <w:t>Reumatologie</w:t>
      </w:r>
    </w:p>
    <w:p w14:paraId="456DCEA6" w14:textId="77777777" w:rsidR="00E533B4" w:rsidRPr="00E533B4" w:rsidRDefault="00E533B4" w:rsidP="00E533B4">
      <w:pPr>
        <w:numPr>
          <w:ilvl w:val="0"/>
          <w:numId w:val="23"/>
        </w:numPr>
      </w:pPr>
      <w:r w:rsidRPr="00E533B4">
        <w:t>Revalidatiegeneeskunde</w:t>
      </w:r>
    </w:p>
    <w:p w14:paraId="209D995D" w14:textId="77777777" w:rsidR="00E533B4" w:rsidRPr="00E533B4" w:rsidRDefault="00E533B4" w:rsidP="00E533B4">
      <w:pPr>
        <w:numPr>
          <w:ilvl w:val="0"/>
          <w:numId w:val="23"/>
        </w:numPr>
      </w:pPr>
      <w:r w:rsidRPr="00E533B4">
        <w:t>Spoedeisende geneeskunde</w:t>
      </w:r>
    </w:p>
    <w:p w14:paraId="59113D34" w14:textId="77777777" w:rsidR="00E533B4" w:rsidRPr="00E533B4" w:rsidRDefault="00E533B4" w:rsidP="00E533B4">
      <w:pPr>
        <w:numPr>
          <w:ilvl w:val="0"/>
          <w:numId w:val="23"/>
        </w:numPr>
      </w:pPr>
      <w:r w:rsidRPr="00E533B4">
        <w:t>Sportgeneeskunde</w:t>
      </w:r>
    </w:p>
    <w:p w14:paraId="0565EB7B" w14:textId="77777777" w:rsidR="00E533B4" w:rsidRPr="00E533B4" w:rsidRDefault="00E533B4" w:rsidP="00E533B4">
      <w:pPr>
        <w:numPr>
          <w:ilvl w:val="0"/>
          <w:numId w:val="23"/>
        </w:numPr>
      </w:pPr>
      <w:r w:rsidRPr="00E533B4">
        <w:t>Urologie</w:t>
      </w:r>
    </w:p>
    <w:p w14:paraId="32077D44" w14:textId="77777777" w:rsidR="00E533B4" w:rsidRPr="00E533B4" w:rsidRDefault="00E533B4" w:rsidP="00E533B4">
      <w:pPr>
        <w:numPr>
          <w:ilvl w:val="0"/>
          <w:numId w:val="23"/>
        </w:numPr>
      </w:pPr>
      <w:r w:rsidRPr="00E533B4">
        <w:t>Ziekenhuisgeneeskunde</w:t>
      </w:r>
    </w:p>
    <w:p w14:paraId="645D5A4A" w14:textId="77777777" w:rsidR="00E533B4" w:rsidRPr="00E533B4" w:rsidRDefault="00E533B4" w:rsidP="00E533B4"/>
    <w:p w14:paraId="6C5DB8C0" w14:textId="77777777" w:rsidR="00E533B4" w:rsidRPr="00E533B4" w:rsidRDefault="00E533B4" w:rsidP="00E533B4">
      <w:r w:rsidRPr="00E533B4">
        <w:t xml:space="preserve">4. In deel 2 van de toelatingscriteria hebben wij per onderdeel de criteria uitgewerkt. Wij hebben bewust gekozen voor een iets hoger abstractieniveau waardoor er meer </w:t>
      </w:r>
      <w:r w:rsidRPr="00E533B4">
        <w:lastRenderedPageBreak/>
        <w:t>evenwicht ontstaat tussen de onderdelen. Toch ontkomen we er niet aan om zo nu en dan expliciete aantallen uit te vragen. In de volgende vragen vragen wij een reactie per onderdeel. Voor nu de vraag of u algemene opmerkingen heeft. </w:t>
      </w:r>
      <w:r w:rsidRPr="00E533B4">
        <w:br/>
      </w:r>
      <w:r w:rsidRPr="00E533B4">
        <w:br/>
        <w:t>5. Mist u specifieke punten of ziet u mogelijkheden tot verbetering binnen het deel Algemeen?</w:t>
      </w:r>
    </w:p>
    <w:p w14:paraId="62857EDB" w14:textId="77777777" w:rsidR="00E533B4" w:rsidRPr="00E533B4" w:rsidRDefault="00E533B4" w:rsidP="00E533B4"/>
    <w:p w14:paraId="366080FC" w14:textId="77777777" w:rsidR="00E533B4" w:rsidRPr="00E533B4" w:rsidRDefault="00E533B4" w:rsidP="00E533B4">
      <w:r w:rsidRPr="00E533B4">
        <w:t>6. Zijn er punten binnen het deel ‘Waarmaken van topzorg’ die volgens u ontbreken of verduidelijkt moeten worden?</w:t>
      </w:r>
    </w:p>
    <w:p w14:paraId="2F410CD4" w14:textId="77777777" w:rsidR="00E533B4" w:rsidRPr="00E533B4" w:rsidRDefault="00E533B4" w:rsidP="00E533B4"/>
    <w:p w14:paraId="6D95ED37" w14:textId="77777777" w:rsidR="00E533B4" w:rsidRPr="00E533B4" w:rsidRDefault="00E533B4" w:rsidP="00E533B4">
      <w:r w:rsidRPr="00E533B4">
        <w:t>7. Zijn er punten binnen het deel Wetenschap die volgens u nog ontbreken of verduidelijkt moeten worden?</w:t>
      </w:r>
    </w:p>
    <w:p w14:paraId="2BBA4CC5" w14:textId="77777777" w:rsidR="00E533B4" w:rsidRPr="00E533B4" w:rsidRDefault="00E533B4" w:rsidP="00E533B4"/>
    <w:p w14:paraId="251FE9B9" w14:textId="77777777" w:rsidR="00E533B4" w:rsidRPr="00E533B4" w:rsidRDefault="00E533B4" w:rsidP="00E533B4">
      <w:r w:rsidRPr="00E533B4">
        <w:t>8. Zijn er punten in het deel Talent en opleiding die volgens u nog ontbreken of verduidelijkt moeten worden?</w:t>
      </w:r>
    </w:p>
    <w:p w14:paraId="545634F9" w14:textId="77777777" w:rsidR="00E533B4" w:rsidRPr="00E533B4" w:rsidRDefault="00E533B4" w:rsidP="00E533B4"/>
    <w:p w14:paraId="0A3B1B56" w14:textId="77777777" w:rsidR="00E533B4" w:rsidRPr="00E533B4" w:rsidRDefault="00E533B4" w:rsidP="00E533B4">
      <w:r w:rsidRPr="00E533B4">
        <w:t>9. Zijn er punten in het deel Innovatie die volgens u nog ontbreken of verduidelijkt moeten worden?</w:t>
      </w:r>
    </w:p>
    <w:p w14:paraId="189474C8" w14:textId="77777777" w:rsidR="00E533B4" w:rsidRPr="00E533B4" w:rsidRDefault="00E533B4" w:rsidP="00E533B4"/>
    <w:p w14:paraId="1250DB86" w14:textId="77777777" w:rsidR="00E533B4" w:rsidRPr="00E533B4" w:rsidRDefault="00E533B4" w:rsidP="00E533B4">
      <w:r w:rsidRPr="00E533B4">
        <w:t>10. Is bijlage 1 met nadere duiding medische vervolgopleidingen duidelijk?</w:t>
      </w:r>
    </w:p>
    <w:p w14:paraId="4302665E" w14:textId="77777777" w:rsidR="00E533B4" w:rsidRPr="00E533B4" w:rsidRDefault="00E533B4" w:rsidP="00E533B4">
      <w:r w:rsidRPr="00E533B4">
        <w:t>De volgende vragen gaan over het voortgangsvisitatie</w:t>
      </w:r>
    </w:p>
    <w:p w14:paraId="4E1DF0F3" w14:textId="77777777" w:rsidR="00E533B4" w:rsidRPr="00E533B4" w:rsidRDefault="00E533B4" w:rsidP="00E533B4">
      <w:r w:rsidRPr="00E533B4">
        <w:t>Op basis van input van leden tijdens de ALV en themasessies is besloten om de huidige herbeoordeling iedere vijf jaar te vervangen door de voortgangsvisitatie. Deze voortgangsvisitatie bestaat uit drie onderdelen: jaarlijkse invulling van het STZ dashboard, het reflectiegesprek en de inspiratiedag. In deze sectie horen wij graag uw feedback op deze nieuwe opzet.</w:t>
      </w:r>
    </w:p>
    <w:p w14:paraId="6DB17B15" w14:textId="77777777" w:rsidR="00E533B4" w:rsidRPr="00E533B4" w:rsidRDefault="00E533B4" w:rsidP="00E533B4"/>
    <w:p w14:paraId="4CCBC88B" w14:textId="77777777" w:rsidR="00E533B4" w:rsidRPr="00E533B4" w:rsidRDefault="00E533B4" w:rsidP="00E533B4">
      <w:pPr>
        <w:numPr>
          <w:ilvl w:val="0"/>
          <w:numId w:val="22"/>
        </w:numPr>
      </w:pPr>
      <w:r w:rsidRPr="00E533B4">
        <w:t>ja</w:t>
      </w:r>
    </w:p>
    <w:p w14:paraId="40D95656" w14:textId="77777777" w:rsidR="00E533B4" w:rsidRPr="00E533B4" w:rsidRDefault="00E533B4" w:rsidP="00E533B4">
      <w:pPr>
        <w:numPr>
          <w:ilvl w:val="0"/>
          <w:numId w:val="22"/>
        </w:numPr>
      </w:pPr>
      <w:r w:rsidRPr="00E533B4">
        <w:t>nee</w:t>
      </w:r>
    </w:p>
    <w:p w14:paraId="6CD1F2E9" w14:textId="77777777" w:rsidR="00E533B4" w:rsidRPr="00E533B4" w:rsidRDefault="00E533B4" w:rsidP="00E533B4">
      <w:r w:rsidRPr="00E533B4">
        <w:t>11. Mist u onderwerpen in het concept-dashboard? Zo ja, welke?</w:t>
      </w:r>
    </w:p>
    <w:p w14:paraId="4D60D466" w14:textId="77777777" w:rsidR="00E533B4" w:rsidRPr="00E533B4" w:rsidRDefault="00E533B4" w:rsidP="00E533B4"/>
    <w:p w14:paraId="16C11B5C" w14:textId="77777777" w:rsidR="00E533B4" w:rsidRPr="00E533B4" w:rsidRDefault="00E533B4" w:rsidP="00E533B4">
      <w:r w:rsidRPr="00E533B4">
        <w:t>12. Zijn er aanpassingen nodig in het concept-dashboard?</w:t>
      </w:r>
    </w:p>
    <w:p w14:paraId="094344C8" w14:textId="77777777" w:rsidR="00E533B4" w:rsidRPr="00E533B4" w:rsidRDefault="00E533B4" w:rsidP="00E533B4"/>
    <w:p w14:paraId="74B27482" w14:textId="77777777" w:rsidR="00E533B4" w:rsidRPr="00E533B4" w:rsidRDefault="00E533B4" w:rsidP="00E533B4">
      <w:r w:rsidRPr="00E533B4">
        <w:t>13. Het tweede onderdeel van de voortgangsvisitatie is het reflectiegesprek. Het reflectiegesprek vindt iedere vijf jaar plaats. In dit gesprek vragen wij het ziekenhuis te reflecteren op de STZ status en de ambities. Ter voorbereiding op dit reflectiegesprek vragen wij het ziekenhuis een reflectieverslag op te stellen van maximaal 4 pagina's. Samen met de kerndocumenten en kengetallen die we uitvragen via het STZ dashboard vormt dit de basis voor het gesprek. Dit gesprek vindt plaats met een delegatie van het te visiteren ziekenhuis bestaande uit de raad van bestuur, medisch stafbestuur en het verpleegkundig stafbestuur/verpleegkundige adviesraad. Vanuit STZ neemt de voorzitter en een lid van het STZ bestuur, de directeur STZ en de programmamanager deel aan het reflectiegesprek. Vanuit de leden wordt een afvaardiging samengesteld bestaande uit een lid raad van bestuur, lid medisch stafbestuur en een lid verpleegkundig stafbestuur/verpleegkundige adviesraad. Bent u van mening dat in de huidige opzet van het reflectiegesprek de juiste personen aan tafel zitten en dat het reflectiegesprek voldoende waarde heeft?  </w:t>
      </w:r>
    </w:p>
    <w:p w14:paraId="7D2CA6D8" w14:textId="77777777" w:rsidR="00E533B4" w:rsidRPr="00E533B4" w:rsidRDefault="00E533B4" w:rsidP="00E533B4"/>
    <w:p w14:paraId="3509A3FB" w14:textId="77777777" w:rsidR="00E533B4" w:rsidRPr="00E533B4" w:rsidRDefault="00E533B4" w:rsidP="00E533B4">
      <w:r w:rsidRPr="00E533B4">
        <w:t>14. Het derde onderdeel van de voortgangsvisitatie is de STZ-inspiratiedag: een lerende ontmoeting waarin goede voorbeelden, knelpunten en innovaties op inspirerende wijze worden gedeeld, georganiseerd door het te visiteren ziekenhuis in een vrije vorm. De dag bevat inhoudelijke elementen zoals thematafels, parelshows en reflectie op STZ-thema’s en is toegankelijk voor zowel bestuurders als de werkvloer. De dag is vormvrij. Ziet u nog essentiële aanvullingen of aanpassingen voordat we dit onderdeel afronden?</w:t>
      </w:r>
    </w:p>
    <w:p w14:paraId="4DE4A33B" w14:textId="77777777" w:rsidR="00E533B4" w:rsidRPr="00E533B4" w:rsidRDefault="00E533B4" w:rsidP="00E533B4"/>
    <w:p w14:paraId="57570079" w14:textId="77777777" w:rsidR="00E533B4" w:rsidRPr="00E533B4" w:rsidRDefault="00E533B4" w:rsidP="00E533B4">
      <w:r w:rsidRPr="00E533B4">
        <w:t>De volgende vragen gaan over het vernieuwde reglement</w:t>
      </w:r>
    </w:p>
    <w:p w14:paraId="3FBA0D54" w14:textId="77777777" w:rsidR="00E533B4" w:rsidRPr="00E533B4" w:rsidRDefault="00E533B4" w:rsidP="00E533B4">
      <w:r w:rsidRPr="00E533B4">
        <w:t>15. Is het nieuwe reglement voldoende helder?</w:t>
      </w:r>
    </w:p>
    <w:p w14:paraId="5F9E3484" w14:textId="77777777" w:rsidR="00E533B4" w:rsidRPr="00E533B4" w:rsidRDefault="00E533B4" w:rsidP="00E533B4">
      <w:pPr>
        <w:numPr>
          <w:ilvl w:val="0"/>
          <w:numId w:val="21"/>
        </w:numPr>
      </w:pPr>
      <w:r w:rsidRPr="00E533B4">
        <w:t>ja</w:t>
      </w:r>
    </w:p>
    <w:p w14:paraId="5351A676" w14:textId="77777777" w:rsidR="00E533B4" w:rsidRPr="00E533B4" w:rsidRDefault="00E533B4" w:rsidP="00E533B4">
      <w:pPr>
        <w:numPr>
          <w:ilvl w:val="0"/>
          <w:numId w:val="21"/>
        </w:numPr>
      </w:pPr>
      <w:r w:rsidRPr="00E533B4">
        <w:t>nee</w:t>
      </w:r>
    </w:p>
    <w:p w14:paraId="7E6BD607" w14:textId="77777777" w:rsidR="00E533B4" w:rsidRPr="00E533B4" w:rsidRDefault="00E533B4" w:rsidP="00E533B4">
      <w:r w:rsidRPr="00E533B4">
        <w:t>16. Heeft u nog opmerkingen of aanvullingen op het reglement?</w:t>
      </w:r>
    </w:p>
    <w:p w14:paraId="0AF93616" w14:textId="2A595051" w:rsidR="00ED0565" w:rsidRDefault="008A5B84" w:rsidP="00ED0565">
      <w:r w:rsidRPr="00B40C8A">
        <w:fldChar w:fldCharType="begin"/>
      </w:r>
      <w:r w:rsidRPr="00B40C8A">
        <w:instrText xml:space="preserve"> MACROBUTTON  NoMacro [Typ tekst] </w:instrText>
      </w:r>
      <w:r w:rsidRPr="00B40C8A">
        <w:fldChar w:fldCharType="end"/>
      </w:r>
    </w:p>
    <w:p w14:paraId="3C0A5F1E" w14:textId="77777777" w:rsidR="00ED0565" w:rsidRDefault="00ED0565" w:rsidP="009A50F4"/>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F7D7E" w14:textId="77777777" w:rsidR="00447B81" w:rsidRPr="00B40C8A" w:rsidRDefault="00447B81" w:rsidP="00BD08CF">
      <w:pPr>
        <w:spacing w:line="240" w:lineRule="auto"/>
      </w:pPr>
      <w:r w:rsidRPr="00B40C8A">
        <w:separator/>
      </w:r>
    </w:p>
  </w:endnote>
  <w:endnote w:type="continuationSeparator" w:id="0">
    <w:p w14:paraId="34E6C2B2" w14:textId="77777777" w:rsidR="00447B81" w:rsidRPr="00B40C8A" w:rsidRDefault="00447B81"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2FE3" w14:textId="5030DB5D"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0182C2C1" w14:textId="77777777" w:rsidTr="000C211A">
      <w:trPr>
        <w:cantSplit/>
      </w:trPr>
      <w:tc>
        <w:tcPr>
          <w:tcW w:w="7896" w:type="dxa"/>
        </w:tcPr>
        <w:p w14:paraId="3BCF3D35" w14:textId="3402C9D7" w:rsidR="009E2665" w:rsidRPr="00B40C8A" w:rsidRDefault="009E2665" w:rsidP="000B2069">
          <w:pPr>
            <w:pStyle w:val="Voettekst"/>
            <w:rPr>
              <w:szCs w:val="18"/>
            </w:rPr>
          </w:pPr>
          <w:r w:rsidRPr="00B40C8A">
            <w:rPr>
              <w:szCs w:val="18"/>
            </w:rPr>
            <w:t>Samen de transformatie </w:t>
          </w:r>
          <w:r w:rsidRPr="00B40C8A">
            <w:t>versnellen</w:t>
          </w:r>
        </w:p>
      </w:tc>
    </w:tr>
  </w:tbl>
  <w:p w14:paraId="3131D10F" w14:textId="2A5038AE"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1E184C7D" wp14:editId="1DAE830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7E66EBE7"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7332EF40" wp14:editId="42418366">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7F78B8A8" w14:textId="77777777" w:rsidTr="009E2665">
                            <w:tc>
                              <w:tcPr>
                                <w:tcW w:w="2330" w:type="dxa"/>
                              </w:tcPr>
                              <w:p w14:paraId="742CC116" w14:textId="45720C6E"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E533B4">
                                  <w:instrText>3</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E533B4">
                                  <w:instrText>2</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E533B4">
                                  <w:instrText>3</w:instrText>
                                </w:r>
                                <w:r w:rsidR="00B40C8A" w:rsidRPr="00B40C8A">
                                  <w:fldChar w:fldCharType="end"/>
                                </w:r>
                                <w:r w:rsidRPr="00B40C8A">
                                  <w:instrText xml:space="preserve">" "" </w:instrText>
                                </w:r>
                                <w:r w:rsidR="00E533B4">
                                  <w:rPr>
                                    <w:b/>
                                  </w:rPr>
                                  <w:fldChar w:fldCharType="separate"/>
                                </w:r>
                                <w:r w:rsidR="00E533B4">
                                  <w:t>2</w:t>
                                </w:r>
                                <w:r w:rsidR="00E533B4" w:rsidRPr="00B40C8A">
                                  <w:t>/</w:t>
                                </w:r>
                                <w:r w:rsidR="00E533B4">
                                  <w:t>3</w:t>
                                </w:r>
                                <w:r w:rsidRPr="00B40C8A">
                                  <w:rPr>
                                    <w:b/>
                                  </w:rPr>
                                  <w:fldChar w:fldCharType="end"/>
                                </w:r>
                              </w:p>
                            </w:tc>
                            <w:tc>
                              <w:tcPr>
                                <w:tcW w:w="2203" w:type="dxa"/>
                              </w:tcPr>
                              <w:p w14:paraId="5E1FA7E4" w14:textId="48DA2791" w:rsidR="009E2665" w:rsidRPr="00B40C8A" w:rsidRDefault="009E2665" w:rsidP="009E2665"/>
                            </w:tc>
                          </w:tr>
                        </w:tbl>
                        <w:p w14:paraId="2A0B6307" w14:textId="3F0B34E4"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2EF40"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7F78B8A8" w14:textId="77777777" w:rsidTr="009E2665">
                      <w:tc>
                        <w:tcPr>
                          <w:tcW w:w="2330" w:type="dxa"/>
                        </w:tcPr>
                        <w:p w14:paraId="742CC116" w14:textId="45720C6E"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E533B4">
                            <w:instrText>3</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E533B4">
                            <w:instrText>2</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E533B4">
                            <w:instrText>3</w:instrText>
                          </w:r>
                          <w:r w:rsidR="00B40C8A" w:rsidRPr="00B40C8A">
                            <w:fldChar w:fldCharType="end"/>
                          </w:r>
                          <w:r w:rsidRPr="00B40C8A">
                            <w:instrText xml:space="preserve">" "" </w:instrText>
                          </w:r>
                          <w:r w:rsidR="00E533B4">
                            <w:rPr>
                              <w:b/>
                            </w:rPr>
                            <w:fldChar w:fldCharType="separate"/>
                          </w:r>
                          <w:r w:rsidR="00E533B4">
                            <w:t>2</w:t>
                          </w:r>
                          <w:r w:rsidR="00E533B4" w:rsidRPr="00B40C8A">
                            <w:t>/</w:t>
                          </w:r>
                          <w:r w:rsidR="00E533B4">
                            <w:t>3</w:t>
                          </w:r>
                          <w:r w:rsidRPr="00B40C8A">
                            <w:rPr>
                              <w:b/>
                            </w:rPr>
                            <w:fldChar w:fldCharType="end"/>
                          </w:r>
                        </w:p>
                      </w:tc>
                      <w:tc>
                        <w:tcPr>
                          <w:tcW w:w="2203" w:type="dxa"/>
                        </w:tcPr>
                        <w:p w14:paraId="5E1FA7E4" w14:textId="48DA2791" w:rsidR="009E2665" w:rsidRPr="00B40C8A" w:rsidRDefault="009E2665" w:rsidP="009E2665"/>
                      </w:tc>
                    </w:tr>
                  </w:tbl>
                  <w:p w14:paraId="2A0B6307" w14:textId="3F0B34E4"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AC8BC" w14:textId="77777777" w:rsidR="00447B81" w:rsidRPr="00B40C8A" w:rsidRDefault="00447B81" w:rsidP="00BD08CF">
      <w:pPr>
        <w:spacing w:line="240" w:lineRule="auto"/>
      </w:pPr>
      <w:r w:rsidRPr="00B40C8A">
        <w:separator/>
      </w:r>
    </w:p>
  </w:footnote>
  <w:footnote w:type="continuationSeparator" w:id="0">
    <w:p w14:paraId="49D418C0" w14:textId="77777777" w:rsidR="00447B81" w:rsidRPr="00B40C8A" w:rsidRDefault="00447B81" w:rsidP="00BD08CF">
      <w:pPr>
        <w:spacing w:line="240" w:lineRule="auto"/>
      </w:pPr>
      <w:r w:rsidRPr="00B40C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8E87" w14:textId="32C97E73"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2DDD8857" wp14:editId="7358F646">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FB62A"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53D9E2B9" wp14:editId="4BA0C0C4">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260319"/>
    <w:multiLevelType w:val="hybridMultilevel"/>
    <w:tmpl w:val="F066162E"/>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6679FD"/>
    <w:multiLevelType w:val="multilevel"/>
    <w:tmpl w:val="26DC0806"/>
    <w:numStyleLink w:val="STZopsommingbullets"/>
  </w:abstractNum>
  <w:abstractNum w:abstractNumId="6"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4AA1207"/>
    <w:multiLevelType w:val="multilevel"/>
    <w:tmpl w:val="26DC0806"/>
    <w:numStyleLink w:val="STZopsommingbullets"/>
  </w:abstractNum>
  <w:abstractNum w:abstractNumId="8"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49B907D8"/>
    <w:multiLevelType w:val="hybridMultilevel"/>
    <w:tmpl w:val="148EDF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1670C0"/>
    <w:multiLevelType w:val="multilevel"/>
    <w:tmpl w:val="835CD5E0"/>
    <w:numStyleLink w:val="STZopsomminggenummerd"/>
  </w:abstractNum>
  <w:abstractNum w:abstractNumId="11"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8AE3318"/>
    <w:multiLevelType w:val="multilevel"/>
    <w:tmpl w:val="26DC0806"/>
    <w:numStyleLink w:val="STZopsommingbullets"/>
  </w:abstractNum>
  <w:abstractNum w:abstractNumId="13" w15:restartNumberingAfterBreak="0">
    <w:nsid w:val="78BF0344"/>
    <w:multiLevelType w:val="hybridMultilevel"/>
    <w:tmpl w:val="CEF63C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22972532">
    <w:abstractNumId w:val="2"/>
  </w:num>
  <w:num w:numId="2" w16cid:durableId="1237127307">
    <w:abstractNumId w:val="12"/>
  </w:num>
  <w:num w:numId="3" w16cid:durableId="1994598810">
    <w:abstractNumId w:val="5"/>
  </w:num>
  <w:num w:numId="4" w16cid:durableId="116486886">
    <w:abstractNumId w:val="7"/>
  </w:num>
  <w:num w:numId="5" w16cid:durableId="1011758266">
    <w:abstractNumId w:val="1"/>
  </w:num>
  <w:num w:numId="6" w16cid:durableId="611516690">
    <w:abstractNumId w:val="6"/>
  </w:num>
  <w:num w:numId="7" w16cid:durableId="597951139">
    <w:abstractNumId w:val="3"/>
  </w:num>
  <w:num w:numId="8" w16cid:durableId="83571762">
    <w:abstractNumId w:val="0"/>
  </w:num>
  <w:num w:numId="9" w16cid:durableId="1665860672">
    <w:abstractNumId w:val="10"/>
  </w:num>
  <w:num w:numId="10" w16cid:durableId="440496461">
    <w:abstractNumId w:val="11"/>
  </w:num>
  <w:num w:numId="11" w16cid:durableId="2078703185">
    <w:abstractNumId w:val="8"/>
  </w:num>
  <w:num w:numId="12" w16cid:durableId="1224022478">
    <w:abstractNumId w:val="8"/>
  </w:num>
  <w:num w:numId="13" w16cid:durableId="900211975">
    <w:abstractNumId w:val="8"/>
  </w:num>
  <w:num w:numId="14" w16cid:durableId="1093090435">
    <w:abstractNumId w:val="2"/>
  </w:num>
  <w:num w:numId="15" w16cid:durableId="746849019">
    <w:abstractNumId w:val="2"/>
  </w:num>
  <w:num w:numId="16" w16cid:durableId="1966815476">
    <w:abstractNumId w:val="10"/>
  </w:num>
  <w:num w:numId="17" w16cid:durableId="244339484">
    <w:abstractNumId w:val="10"/>
  </w:num>
  <w:num w:numId="18" w16cid:durableId="2025747290">
    <w:abstractNumId w:val="8"/>
  </w:num>
  <w:num w:numId="19" w16cid:durableId="594021080">
    <w:abstractNumId w:val="2"/>
  </w:num>
  <w:num w:numId="20" w16cid:durableId="923882297">
    <w:abstractNumId w:val="3"/>
  </w:num>
  <w:num w:numId="21" w16cid:durableId="103572542">
    <w:abstractNumId w:val="4"/>
  </w:num>
  <w:num w:numId="22" w16cid:durableId="21709661">
    <w:abstractNumId w:val="13"/>
  </w:num>
  <w:num w:numId="23" w16cid:durableId="19571294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8CF"/>
    <w:rsid w:val="000252D7"/>
    <w:rsid w:val="00034893"/>
    <w:rsid w:val="0006181D"/>
    <w:rsid w:val="000676BC"/>
    <w:rsid w:val="000A7F73"/>
    <w:rsid w:val="000B2069"/>
    <w:rsid w:val="000B59BD"/>
    <w:rsid w:val="000C211A"/>
    <w:rsid w:val="000C371A"/>
    <w:rsid w:val="000C76B1"/>
    <w:rsid w:val="000E4154"/>
    <w:rsid w:val="000E7DF8"/>
    <w:rsid w:val="000F49FC"/>
    <w:rsid w:val="00105B74"/>
    <w:rsid w:val="0013407E"/>
    <w:rsid w:val="0014146B"/>
    <w:rsid w:val="00154D50"/>
    <w:rsid w:val="0017173E"/>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4A7B"/>
    <w:rsid w:val="003B6B25"/>
    <w:rsid w:val="003F4E4A"/>
    <w:rsid w:val="00405A76"/>
    <w:rsid w:val="00423560"/>
    <w:rsid w:val="00433869"/>
    <w:rsid w:val="00447B81"/>
    <w:rsid w:val="00490B3D"/>
    <w:rsid w:val="00490FA7"/>
    <w:rsid w:val="004A29C6"/>
    <w:rsid w:val="004B56FD"/>
    <w:rsid w:val="00511C98"/>
    <w:rsid w:val="00521694"/>
    <w:rsid w:val="00574AAF"/>
    <w:rsid w:val="005B53CD"/>
    <w:rsid w:val="005B7D23"/>
    <w:rsid w:val="005C1E2B"/>
    <w:rsid w:val="005D23B0"/>
    <w:rsid w:val="005D2B13"/>
    <w:rsid w:val="005D5542"/>
    <w:rsid w:val="005E732A"/>
    <w:rsid w:val="005F36F6"/>
    <w:rsid w:val="005F412E"/>
    <w:rsid w:val="006032BD"/>
    <w:rsid w:val="00603302"/>
    <w:rsid w:val="00620B29"/>
    <w:rsid w:val="006467FD"/>
    <w:rsid w:val="00647282"/>
    <w:rsid w:val="00674E2F"/>
    <w:rsid w:val="00682957"/>
    <w:rsid w:val="006E0D68"/>
    <w:rsid w:val="006E640B"/>
    <w:rsid w:val="00702486"/>
    <w:rsid w:val="00731AA9"/>
    <w:rsid w:val="007375B3"/>
    <w:rsid w:val="00746A06"/>
    <w:rsid w:val="0077685D"/>
    <w:rsid w:val="007A542F"/>
    <w:rsid w:val="007B3FCF"/>
    <w:rsid w:val="007D0636"/>
    <w:rsid w:val="008224CA"/>
    <w:rsid w:val="008241EE"/>
    <w:rsid w:val="00827A91"/>
    <w:rsid w:val="00842241"/>
    <w:rsid w:val="00893FC0"/>
    <w:rsid w:val="008A5B84"/>
    <w:rsid w:val="008B2403"/>
    <w:rsid w:val="008D0DC1"/>
    <w:rsid w:val="008D38DE"/>
    <w:rsid w:val="00915659"/>
    <w:rsid w:val="0092197E"/>
    <w:rsid w:val="0093090B"/>
    <w:rsid w:val="00945296"/>
    <w:rsid w:val="009578FC"/>
    <w:rsid w:val="009903BB"/>
    <w:rsid w:val="009953BF"/>
    <w:rsid w:val="009A50F4"/>
    <w:rsid w:val="009A56A7"/>
    <w:rsid w:val="009B4B4D"/>
    <w:rsid w:val="009E2665"/>
    <w:rsid w:val="00A10211"/>
    <w:rsid w:val="00A25FB2"/>
    <w:rsid w:val="00A52996"/>
    <w:rsid w:val="00A67F90"/>
    <w:rsid w:val="00AB74A1"/>
    <w:rsid w:val="00AC4A9C"/>
    <w:rsid w:val="00AE0488"/>
    <w:rsid w:val="00B03FC8"/>
    <w:rsid w:val="00B0477C"/>
    <w:rsid w:val="00B40C8A"/>
    <w:rsid w:val="00B50AB3"/>
    <w:rsid w:val="00B638EF"/>
    <w:rsid w:val="00B76BE2"/>
    <w:rsid w:val="00BB2E3A"/>
    <w:rsid w:val="00BD08CF"/>
    <w:rsid w:val="00BE2F10"/>
    <w:rsid w:val="00BF2BC1"/>
    <w:rsid w:val="00C028A7"/>
    <w:rsid w:val="00C12E34"/>
    <w:rsid w:val="00C5422F"/>
    <w:rsid w:val="00C77085"/>
    <w:rsid w:val="00C80092"/>
    <w:rsid w:val="00C83BA7"/>
    <w:rsid w:val="00CA139C"/>
    <w:rsid w:val="00CF5CF9"/>
    <w:rsid w:val="00D160C2"/>
    <w:rsid w:val="00D213A2"/>
    <w:rsid w:val="00D315A1"/>
    <w:rsid w:val="00D35CA9"/>
    <w:rsid w:val="00D41B90"/>
    <w:rsid w:val="00D90ED8"/>
    <w:rsid w:val="00DA742D"/>
    <w:rsid w:val="00DC2568"/>
    <w:rsid w:val="00DD4EB0"/>
    <w:rsid w:val="00DF5E32"/>
    <w:rsid w:val="00E146B6"/>
    <w:rsid w:val="00E210B1"/>
    <w:rsid w:val="00E533B4"/>
    <w:rsid w:val="00E56C99"/>
    <w:rsid w:val="00EA13F1"/>
    <w:rsid w:val="00EC454E"/>
    <w:rsid w:val="00EC7764"/>
    <w:rsid w:val="00ED0565"/>
    <w:rsid w:val="00EF3573"/>
    <w:rsid w:val="00F03B67"/>
    <w:rsid w:val="00F5268C"/>
    <w:rsid w:val="00FD4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31257"/>
  <w15:chartTrackingRefBased/>
  <w15:docId w15:val="{16FC580F-0D50-4916-BCFB-CAC16131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33B2B14756D4CDCB24BDBDC8F231A4F"/>
        <w:category>
          <w:name w:val="Algemeen"/>
          <w:gallery w:val="placeholder"/>
        </w:category>
        <w:types>
          <w:type w:val="bbPlcHdr"/>
        </w:types>
        <w:behaviors>
          <w:behavior w:val="content"/>
        </w:behaviors>
        <w:guid w:val="{AB59C60A-5CE5-4741-84AA-482742AD4FCE}"/>
      </w:docPartPr>
      <w:docPartBody>
        <w:p w:rsidR="006871D0" w:rsidRDefault="006871D0" w:rsidP="006871D0">
          <w:pPr>
            <w:pStyle w:val="A33B2B14756D4CDCB24BDBDC8F231A4F"/>
          </w:pPr>
          <w:r w:rsidRPr="00B356AE">
            <w:rPr>
              <w:rStyle w:val="Tekstvantijdelijkeaanduiding"/>
            </w:rPr>
            <w:t>Klik om een datum in te voeren.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7D53" w:rsidRDefault="00DC7D53">
      <w:pPr>
        <w:spacing w:after="0" w:line="240" w:lineRule="auto"/>
      </w:pPr>
      <w:r>
        <w:separator/>
      </w:r>
    </w:p>
  </w:endnote>
  <w:endnote w:type="continuationSeparator" w:id="0">
    <w:p w:rsidR="00DC7D53" w:rsidRDefault="00DC7D53">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Ubuntu Medium">
    <w:panose1 w:val="020B0604030602030204"/>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7D53" w:rsidRDefault="00DC7D53">
      <w:pPr>
        <w:spacing w:after="0" w:line="240" w:lineRule="auto"/>
      </w:pPr>
      <w:r>
        <w:separator/>
      </w:r>
    </w:p>
  </w:footnote>
  <w:footnote w:type="continuationSeparator" w:id="0">
    <w:p w:rsidR="00DC7D53" w:rsidRDefault="00DC7D53">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C56"/>
    <w:rsid w:val="00455488"/>
    <w:rsid w:val="00486D6A"/>
    <w:rsid w:val="00603302"/>
    <w:rsid w:val="006871D0"/>
    <w:rsid w:val="00706EEF"/>
    <w:rsid w:val="00832AEF"/>
    <w:rsid w:val="009D1D92"/>
    <w:rsid w:val="00AD2393"/>
    <w:rsid w:val="00CD462B"/>
    <w:rsid w:val="00DC7D53"/>
    <w:rsid w:val="00E157C0"/>
    <w:rsid w:val="00EA2C56"/>
    <w:rsid w:val="00FA09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2C56"/>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D462B"/>
    <w:rPr>
      <w:color w:val="808080"/>
    </w:rPr>
  </w:style>
  <w:style w:type="paragraph" w:customStyle="1" w:styleId="A33B2B14756D4CDCB24BDBDC8F231A4F">
    <w:name w:val="A33B2B14756D4CDCB24BDBDC8F231A4F"/>
    <w:rsid w:val="006871D0"/>
    <w:pPr>
      <w:tabs>
        <w:tab w:val="right" w:pos="9267"/>
        <w:tab w:val="right" w:pos="9696"/>
      </w:tabs>
      <w:spacing w:after="0" w:line="312" w:lineRule="auto"/>
      <w:ind w:right="-2268"/>
      <w:jc w:val="both"/>
    </w:pPr>
    <w:rPr>
      <w:rFonts w:ascii="Ubuntu Medium" w:eastAsiaTheme="minorHAnsi" w:hAnsi="Ubuntu Medium"/>
      <w:color w:val="E97132" w:themeColor="accent2"/>
      <w:sz w:val="20"/>
      <w:szCs w:val="20"/>
      <w:lang w:val="en-US" w:eastAsia="en-US"/>
    </w:rPr>
  </w:style>
  <w:style w:type="paragraph" w:styleId="Koptekst">
    <w:name w:val="header"/>
    <w:basedOn w:val="Standaard"/>
    <w:link w:val="KoptekstChar"/>
    <w:uiPriority w:val="99"/>
    <w:rsid w:val="00CD462B"/>
    <w:pPr>
      <w:tabs>
        <w:tab w:val="center" w:pos="4513"/>
        <w:tab w:val="right" w:pos="9026"/>
      </w:tabs>
      <w:spacing w:after="0" w:line="240" w:lineRule="auto"/>
      <w:jc w:val="both"/>
    </w:pPr>
    <w:rPr>
      <w:rFonts w:ascii="Ubuntu Light" w:eastAsiaTheme="minorHAnsi" w:hAnsi="Ubuntu Light" w:cstheme="minorBidi"/>
      <w:color w:val="0E2841" w:themeColor="text2"/>
      <w:sz w:val="20"/>
      <w:szCs w:val="20"/>
      <w:lang w:eastAsia="en-US"/>
    </w:rPr>
  </w:style>
  <w:style w:type="character" w:customStyle="1" w:styleId="KoptekstChar">
    <w:name w:val="Koptekst Char"/>
    <w:basedOn w:val="Standaardalinea-lettertype"/>
    <w:link w:val="Koptekst"/>
    <w:uiPriority w:val="99"/>
    <w:rsid w:val="00CD462B"/>
    <w:rPr>
      <w:rFonts w:ascii="Ubuntu Light" w:eastAsiaTheme="minorHAnsi" w:hAnsi="Ubuntu Light"/>
      <w:color w:val="0E2841" w:themeColor="text2"/>
      <w:sz w:val="20"/>
      <w:szCs w:val="20"/>
      <w:lang w:eastAsia="en-US"/>
    </w:rPr>
  </w:style>
  <w:style w:type="paragraph" w:styleId="Voettekst">
    <w:name w:val="footer"/>
    <w:basedOn w:val="Standaard"/>
    <w:link w:val="VoettekstChar"/>
    <w:uiPriority w:val="99"/>
    <w:rsid w:val="00CD462B"/>
    <w:pPr>
      <w:tabs>
        <w:tab w:val="right" w:pos="9696"/>
      </w:tabs>
      <w:spacing w:after="0" w:line="312" w:lineRule="auto"/>
      <w:ind w:right="-2268"/>
      <w:jc w:val="both"/>
    </w:pPr>
    <w:rPr>
      <w:rFonts w:ascii="Ubuntu Light" w:eastAsiaTheme="minorHAnsi" w:hAnsi="Ubuntu Light" w:cstheme="minorBidi"/>
      <w:color w:val="0E2841" w:themeColor="text2"/>
      <w:sz w:val="18"/>
      <w:szCs w:val="20"/>
      <w:lang w:eastAsia="en-US"/>
    </w:rPr>
  </w:style>
  <w:style w:type="character" w:customStyle="1" w:styleId="VoettekstChar">
    <w:name w:val="Voettekst Char"/>
    <w:basedOn w:val="Standaardalinea-lettertype"/>
    <w:link w:val="Voettekst"/>
    <w:uiPriority w:val="99"/>
    <w:rsid w:val="00CD462B"/>
    <w:rPr>
      <w:rFonts w:ascii="Ubuntu Light" w:eastAsiaTheme="minorHAnsi" w:hAnsi="Ubuntu Light"/>
      <w:color w:val="0E2841" w:themeColor="text2"/>
      <w:sz w:val="18"/>
      <w:szCs w:val="20"/>
      <w:lang w:eastAsia="en-US"/>
    </w:rPr>
  </w:style>
  <w:style w:type="paragraph" w:customStyle="1" w:styleId="Voettekstomslag">
    <w:name w:val="Voettekst omslag"/>
    <w:basedOn w:val="Voettekst"/>
    <w:uiPriority w:val="8"/>
    <w:qFormat/>
    <w:rsid w:val="00CD462B"/>
    <w:pPr>
      <w:tabs>
        <w:tab w:val="right" w:pos="9267"/>
      </w:tabs>
    </w:pPr>
    <w:rPr>
      <w:rFonts w:ascii="Ubuntu Medium" w:hAnsi="Ubuntu Medium"/>
      <w:color w:val="E97132" w:themeColor="accent2"/>
      <w:sz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4" ma:contentTypeDescription="Een nieuw document maken." ma:contentTypeScope="" ma:versionID="fcc017e4c1b685f30c160dd38bfa5d5f">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265627d42c218d105ce918c1a5c0def2"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b243cc29-a546-41bb-86f9-a023c8dc0b26}"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bca15a-33d5-41ba-97c2-1b53cd9c57e2">
      <Terms xmlns="http://schemas.microsoft.com/office/infopath/2007/PartnerControls"/>
    </lcf76f155ced4ddcb4097134ff3c332f>
    <TaxCatchAll xmlns="b10c958f-8605-4220-8cf7-c4b1b3b7afac" xsi:nil="true"/>
  </documentManagement>
</p:properties>
</file>

<file path=customXml/itemProps1.xml><?xml version="1.0" encoding="utf-8"?>
<ds:datastoreItem xmlns:ds="http://schemas.openxmlformats.org/officeDocument/2006/customXml" ds:itemID="{ABA45A85-E051-4421-AECF-29A1C61B95C3}"/>
</file>

<file path=customXml/itemProps2.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3.xml><?xml version="1.0" encoding="utf-8"?>
<ds:datastoreItem xmlns:ds="http://schemas.openxmlformats.org/officeDocument/2006/customXml" ds:itemID="{8E8693D6-75AF-4FF7-B833-6223002F7339}"/>
</file>

<file path=docProps/app.xml><?xml version="1.0" encoding="utf-8"?>
<Properties xmlns="http://schemas.openxmlformats.org/officeDocument/2006/extended-properties" xmlns:vt="http://schemas.openxmlformats.org/officeDocument/2006/docPropsVTypes">
  <Template>STZ_Memo sjabloon_v5</Template>
  <TotalTime>0</TotalTime>
  <Pages>3</Pages>
  <Words>652</Words>
  <Characters>3589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dc:creator>
  <cp:keywords/>
  <dc:description/>
  <cp:lastModifiedBy>Sabine van Aken</cp:lastModifiedBy>
  <cp:revision>2</cp:revision>
  <dcterms:created xsi:type="dcterms:W3CDTF">2025-08-11T15:19:00Z</dcterms:created>
  <dcterms:modified xsi:type="dcterms:W3CDTF">2025-08-11T15:19:00Z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0x010100FFB4FC927E55874395DF5A70B76667EA</vt:lpwstr>
  </property>
</Properties>
</file>